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14:paraId="2C70B7B8" w14:textId="77777777" w:rsidTr="00007728">
        <w:trPr>
          <w:trHeight w:hRule="exact" w:val="1800"/>
        </w:trPr>
        <w:tc>
          <w:tcPr>
            <w:tcW w:w="9360" w:type="dxa"/>
            <w:tcMar>
              <w:top w:w="0" w:type="dxa"/>
              <w:bottom w:w="0" w:type="dxa"/>
            </w:tcMar>
          </w:tcPr>
          <w:p w14:paraId="0FE8DDDE" w14:textId="58B23498" w:rsidR="00692703" w:rsidRPr="00CF1A49" w:rsidRDefault="00D0733B" w:rsidP="00D0733B">
            <w:pPr>
              <w:pStyle w:val="Title"/>
              <w:jc w:val="left"/>
            </w:pPr>
            <w:r>
              <w:t>Donna Joyce</w:t>
            </w:r>
            <w:r w:rsidR="00692703" w:rsidRPr="00CF1A49">
              <w:t xml:space="preserve"> </w:t>
            </w:r>
            <w:r>
              <w:rPr>
                <w:rStyle w:val="IntenseEmphasis"/>
              </w:rPr>
              <w:t>Johnson</w:t>
            </w:r>
          </w:p>
          <w:p w14:paraId="7394435F" w14:textId="104D0B0F" w:rsidR="00692703" w:rsidRPr="00CF1A49" w:rsidRDefault="00D0733B" w:rsidP="00913946">
            <w:pPr>
              <w:pStyle w:val="ContactInfo"/>
              <w:contextualSpacing w:val="0"/>
            </w:pPr>
            <w:r>
              <w:t>425 Vista Way Drive, Saginaw, TX 76179</w:t>
            </w:r>
            <w:r w:rsidR="00692703" w:rsidRPr="00CF1A49">
              <w:t xml:space="preserve"> </w:t>
            </w:r>
            <w:sdt>
              <w:sdtPr>
                <w:alias w:val="Divider dot:"/>
                <w:tag w:val="Divider dot:"/>
                <w:id w:val="-1459182552"/>
                <w:placeholder>
                  <w:docPart w:val="86EADD3DC1D74693A73C0F5C4D3D72E2"/>
                </w:placeholder>
                <w:temporary/>
                <w:showingPlcHdr/>
                <w15:appearance w15:val="hidden"/>
              </w:sdtPr>
              <w:sdtEndPr/>
              <w:sdtContent>
                <w:r w:rsidR="00692703" w:rsidRPr="00CF1A49">
                  <w:t>·</w:t>
                </w:r>
              </w:sdtContent>
            </w:sdt>
            <w:r w:rsidR="00692703" w:rsidRPr="00CF1A49">
              <w:t xml:space="preserve"> </w:t>
            </w:r>
            <w:r>
              <w:t>817-</w:t>
            </w:r>
            <w:r w:rsidR="008A197A">
              <w:t>726-4839</w:t>
            </w:r>
          </w:p>
          <w:p w14:paraId="19E9766B" w14:textId="7245D92D" w:rsidR="00692703" w:rsidRPr="00CF1A49" w:rsidRDefault="00D0733B" w:rsidP="00913946">
            <w:pPr>
              <w:pStyle w:val="ContactInfoEmphasis"/>
              <w:contextualSpacing w:val="0"/>
            </w:pPr>
            <w:proofErr w:type="spellStart"/>
            <w:r>
              <w:t>Itjusttakestime9155</w:t>
            </w:r>
            <w:proofErr w:type="spellEnd"/>
            <w:r>
              <w:t>@gmail.com</w:t>
            </w:r>
            <w:r w:rsidR="00692703" w:rsidRPr="00CF1A49">
              <w:t xml:space="preserve"> </w:t>
            </w:r>
          </w:p>
        </w:tc>
      </w:tr>
      <w:tr w:rsidR="009571D8" w:rsidRPr="00CF1A49" w14:paraId="1D6A96E5" w14:textId="77777777" w:rsidTr="00692703">
        <w:tc>
          <w:tcPr>
            <w:tcW w:w="9360" w:type="dxa"/>
            <w:tcMar>
              <w:top w:w="432" w:type="dxa"/>
            </w:tcMar>
          </w:tcPr>
          <w:p w14:paraId="2543B7F1" w14:textId="2706C69C" w:rsidR="00D0733B" w:rsidRPr="00885E8C" w:rsidRDefault="00D0733B" w:rsidP="00D0733B">
            <w:pPr>
              <w:pStyle w:val="Textbody"/>
              <w:rPr>
                <w:rFonts w:asciiTheme="majorHAnsi" w:hAnsiTheme="majorHAnsi" w:cstheme="majorHAnsi"/>
                <w:i/>
                <w:color w:val="222222"/>
                <w:sz w:val="28"/>
                <w:szCs w:val="28"/>
              </w:rPr>
            </w:pPr>
            <w:r w:rsidRPr="00885E8C">
              <w:rPr>
                <w:rFonts w:asciiTheme="majorHAnsi" w:hAnsiTheme="majorHAnsi" w:cstheme="majorHAnsi"/>
                <w:i/>
                <w:color w:val="222222"/>
                <w:sz w:val="28"/>
                <w:szCs w:val="28"/>
              </w:rPr>
              <w:t xml:space="preserve">I am </w:t>
            </w:r>
            <w:r w:rsidR="00DD230D" w:rsidRPr="00885E8C">
              <w:rPr>
                <w:rFonts w:asciiTheme="majorHAnsi" w:hAnsiTheme="majorHAnsi" w:cstheme="majorHAnsi"/>
                <w:i/>
                <w:color w:val="222222"/>
                <w:sz w:val="28"/>
                <w:szCs w:val="28"/>
              </w:rPr>
              <w:t>looking for</w:t>
            </w:r>
            <w:r w:rsidRPr="00885E8C">
              <w:rPr>
                <w:rFonts w:asciiTheme="majorHAnsi" w:hAnsiTheme="majorHAnsi" w:cstheme="majorHAnsi"/>
                <w:i/>
                <w:color w:val="222222"/>
                <w:sz w:val="28"/>
                <w:szCs w:val="28"/>
              </w:rPr>
              <w:t xml:space="preserve"> a </w:t>
            </w:r>
            <w:r w:rsidR="00306500">
              <w:rPr>
                <w:rFonts w:asciiTheme="majorHAnsi" w:hAnsiTheme="majorHAnsi" w:cstheme="majorHAnsi"/>
                <w:i/>
                <w:color w:val="222222"/>
                <w:sz w:val="28"/>
                <w:szCs w:val="28"/>
              </w:rPr>
              <w:t>entry le</w:t>
            </w:r>
            <w:r w:rsidR="000E1350">
              <w:rPr>
                <w:rFonts w:asciiTheme="majorHAnsi" w:hAnsiTheme="majorHAnsi" w:cstheme="majorHAnsi"/>
                <w:i/>
                <w:color w:val="222222"/>
                <w:sz w:val="28"/>
                <w:szCs w:val="28"/>
              </w:rPr>
              <w:t xml:space="preserve">vel position </w:t>
            </w:r>
            <w:r w:rsidR="004447B7">
              <w:rPr>
                <w:rFonts w:asciiTheme="majorHAnsi" w:hAnsiTheme="majorHAnsi" w:cstheme="majorHAnsi"/>
                <w:i/>
                <w:color w:val="222222"/>
                <w:sz w:val="28"/>
                <w:szCs w:val="28"/>
              </w:rPr>
              <w:t>as a historian</w:t>
            </w:r>
            <w:r w:rsidR="00C3572D">
              <w:rPr>
                <w:rFonts w:asciiTheme="majorHAnsi" w:hAnsiTheme="majorHAnsi" w:cstheme="majorHAnsi"/>
                <w:i/>
                <w:color w:val="222222"/>
                <w:sz w:val="28"/>
                <w:szCs w:val="28"/>
              </w:rPr>
              <w:t xml:space="preserve">, </w:t>
            </w:r>
            <w:r w:rsidR="00DD5E41">
              <w:rPr>
                <w:rFonts w:asciiTheme="majorHAnsi" w:hAnsiTheme="majorHAnsi" w:cstheme="majorHAnsi"/>
                <w:i/>
                <w:color w:val="222222"/>
                <w:sz w:val="28"/>
                <w:szCs w:val="28"/>
              </w:rPr>
              <w:t xml:space="preserve">or a </w:t>
            </w:r>
            <w:r w:rsidR="00111546">
              <w:rPr>
                <w:rFonts w:asciiTheme="majorHAnsi" w:hAnsiTheme="majorHAnsi" w:cstheme="majorHAnsi"/>
                <w:i/>
                <w:color w:val="222222"/>
                <w:sz w:val="28"/>
                <w:szCs w:val="28"/>
              </w:rPr>
              <w:t>writer</w:t>
            </w:r>
            <w:r w:rsidR="002F34E0">
              <w:rPr>
                <w:rFonts w:asciiTheme="majorHAnsi" w:hAnsiTheme="majorHAnsi" w:cstheme="majorHAnsi"/>
                <w:i/>
                <w:color w:val="222222"/>
                <w:sz w:val="28"/>
                <w:szCs w:val="28"/>
              </w:rPr>
              <w:t xml:space="preserve">. </w:t>
            </w:r>
            <w:r w:rsidR="00111546">
              <w:rPr>
                <w:rFonts w:asciiTheme="majorHAnsi" w:hAnsiTheme="majorHAnsi" w:cstheme="majorHAnsi"/>
                <w:i/>
                <w:color w:val="222222"/>
                <w:sz w:val="28"/>
                <w:szCs w:val="28"/>
              </w:rPr>
              <w:t xml:space="preserve">I </w:t>
            </w:r>
            <w:r w:rsidR="00F328C0">
              <w:rPr>
                <w:rFonts w:asciiTheme="majorHAnsi" w:hAnsiTheme="majorHAnsi" w:cstheme="majorHAnsi"/>
                <w:i/>
                <w:color w:val="222222"/>
                <w:sz w:val="28"/>
                <w:szCs w:val="28"/>
              </w:rPr>
              <w:t xml:space="preserve">can also be </w:t>
            </w:r>
            <w:r w:rsidR="00DD230D">
              <w:rPr>
                <w:rFonts w:asciiTheme="majorHAnsi" w:hAnsiTheme="majorHAnsi" w:cstheme="majorHAnsi"/>
                <w:i/>
                <w:color w:val="222222"/>
                <w:sz w:val="28"/>
                <w:szCs w:val="28"/>
              </w:rPr>
              <w:t>a suitable candidate</w:t>
            </w:r>
            <w:r w:rsidR="00F328C0">
              <w:rPr>
                <w:rFonts w:asciiTheme="majorHAnsi" w:hAnsiTheme="majorHAnsi" w:cstheme="majorHAnsi"/>
                <w:i/>
                <w:color w:val="222222"/>
                <w:sz w:val="28"/>
                <w:szCs w:val="28"/>
              </w:rPr>
              <w:t xml:space="preserve"> in</w:t>
            </w:r>
            <w:r w:rsidR="00C3572D">
              <w:rPr>
                <w:rFonts w:asciiTheme="majorHAnsi" w:hAnsiTheme="majorHAnsi" w:cstheme="majorHAnsi"/>
                <w:i/>
                <w:color w:val="222222"/>
                <w:sz w:val="28"/>
                <w:szCs w:val="28"/>
              </w:rPr>
              <w:t xml:space="preserve"> </w:t>
            </w:r>
            <w:r w:rsidR="00DD230D">
              <w:rPr>
                <w:rFonts w:asciiTheme="majorHAnsi" w:hAnsiTheme="majorHAnsi" w:cstheme="majorHAnsi"/>
                <w:i/>
                <w:color w:val="222222"/>
                <w:sz w:val="28"/>
                <w:szCs w:val="28"/>
              </w:rPr>
              <w:t>retail, and</w:t>
            </w:r>
            <w:r w:rsidR="00C3572D">
              <w:rPr>
                <w:rFonts w:asciiTheme="majorHAnsi" w:hAnsiTheme="majorHAnsi" w:cstheme="majorHAnsi"/>
                <w:i/>
                <w:color w:val="222222"/>
                <w:sz w:val="28"/>
                <w:szCs w:val="28"/>
              </w:rPr>
              <w:t xml:space="preserve"> </w:t>
            </w:r>
            <w:r w:rsidR="00740B9D">
              <w:rPr>
                <w:rFonts w:asciiTheme="majorHAnsi" w:hAnsiTheme="majorHAnsi" w:cstheme="majorHAnsi"/>
                <w:i/>
                <w:color w:val="222222"/>
                <w:sz w:val="28"/>
                <w:szCs w:val="28"/>
              </w:rPr>
              <w:t>housekeeping position</w:t>
            </w:r>
            <w:r w:rsidR="00C3572D">
              <w:rPr>
                <w:rFonts w:asciiTheme="majorHAnsi" w:hAnsiTheme="majorHAnsi" w:cstheme="majorHAnsi"/>
                <w:i/>
                <w:color w:val="222222"/>
                <w:sz w:val="28"/>
                <w:szCs w:val="28"/>
              </w:rPr>
              <w:t xml:space="preserve"> will be great substitutes</w:t>
            </w:r>
            <w:r w:rsidRPr="00885E8C">
              <w:rPr>
                <w:rFonts w:asciiTheme="majorHAnsi" w:hAnsiTheme="majorHAnsi" w:cstheme="majorHAnsi"/>
                <w:i/>
                <w:color w:val="222222"/>
                <w:sz w:val="28"/>
                <w:szCs w:val="28"/>
              </w:rPr>
              <w:t xml:space="preserve">. I am available to work anytime, weekends, weekdays, holidays, full time. I can </w:t>
            </w:r>
            <w:r w:rsidR="00DD230D" w:rsidRPr="00885E8C">
              <w:rPr>
                <w:rFonts w:asciiTheme="majorHAnsi" w:hAnsiTheme="majorHAnsi" w:cstheme="majorHAnsi"/>
                <w:i/>
                <w:color w:val="222222"/>
                <w:sz w:val="28"/>
                <w:szCs w:val="28"/>
              </w:rPr>
              <w:t>move</w:t>
            </w:r>
            <w:r w:rsidRPr="00885E8C">
              <w:rPr>
                <w:rFonts w:asciiTheme="majorHAnsi" w:hAnsiTheme="majorHAnsi" w:cstheme="majorHAnsi"/>
                <w:i/>
                <w:color w:val="222222"/>
                <w:sz w:val="28"/>
                <w:szCs w:val="28"/>
              </w:rPr>
              <w:t xml:space="preserve"> if necessary. </w:t>
            </w:r>
            <w:r w:rsidR="001F7B55">
              <w:rPr>
                <w:rFonts w:asciiTheme="majorHAnsi" w:hAnsiTheme="majorHAnsi" w:cstheme="majorHAnsi"/>
                <w:i/>
                <w:color w:val="222222"/>
                <w:sz w:val="28"/>
                <w:szCs w:val="28"/>
              </w:rPr>
              <w:t xml:space="preserve">I am also open to new experiences in other professions if needed. </w:t>
            </w:r>
            <w:r w:rsidRPr="00885E8C">
              <w:rPr>
                <w:rFonts w:asciiTheme="majorHAnsi" w:hAnsiTheme="majorHAnsi" w:cstheme="majorHAnsi"/>
                <w:i/>
                <w:color w:val="222222"/>
                <w:sz w:val="28"/>
                <w:szCs w:val="28"/>
              </w:rPr>
              <w:t>My salary requirements can be at least twenty</w:t>
            </w:r>
            <w:r w:rsidR="005C3E4C">
              <w:rPr>
                <w:rFonts w:asciiTheme="majorHAnsi" w:hAnsiTheme="majorHAnsi" w:cstheme="majorHAnsi"/>
                <w:i/>
                <w:color w:val="222222"/>
                <w:sz w:val="28"/>
                <w:szCs w:val="28"/>
              </w:rPr>
              <w:t>-five</w:t>
            </w:r>
            <w:r w:rsidRPr="00885E8C">
              <w:rPr>
                <w:rFonts w:asciiTheme="majorHAnsi" w:hAnsiTheme="majorHAnsi" w:cstheme="majorHAnsi"/>
                <w:i/>
                <w:color w:val="222222"/>
                <w:sz w:val="28"/>
                <w:szCs w:val="28"/>
              </w:rPr>
              <w:t xml:space="preserve"> thousand or higher.</w:t>
            </w:r>
            <w:r w:rsidR="007F2F97">
              <w:rPr>
                <w:rFonts w:asciiTheme="majorHAnsi" w:hAnsiTheme="majorHAnsi" w:cstheme="majorHAnsi"/>
                <w:i/>
                <w:color w:val="222222"/>
                <w:sz w:val="28"/>
                <w:szCs w:val="28"/>
              </w:rPr>
              <w:t xml:space="preserve"> </w:t>
            </w:r>
          </w:p>
          <w:p w14:paraId="7B44E74E" w14:textId="02AA7B76" w:rsidR="001755A8" w:rsidRPr="00CF1A49" w:rsidRDefault="001755A8" w:rsidP="00913946">
            <w:pPr>
              <w:contextualSpacing w:val="0"/>
            </w:pPr>
          </w:p>
        </w:tc>
      </w:tr>
    </w:tbl>
    <w:p w14:paraId="1D2B96E6" w14:textId="77777777" w:rsidR="004E01EB" w:rsidRPr="00CF1A49" w:rsidRDefault="00DC5F34" w:rsidP="004E01EB">
      <w:pPr>
        <w:pStyle w:val="Heading1"/>
      </w:pPr>
      <w:sdt>
        <w:sdtPr>
          <w:alias w:val="Experience:"/>
          <w:tag w:val="Experience:"/>
          <w:id w:val="-1983300934"/>
          <w:placeholder>
            <w:docPart w:val="84A58770B10E4795883DBDE891C24D3D"/>
          </w:placeholder>
          <w:temporary/>
          <w:showingPlcHdr/>
          <w15:appearance w15:val="hidden"/>
        </w:sdtPr>
        <w:sdtEndPr/>
        <w:sdtContent>
          <w:r w:rsidR="004E01EB" w:rsidRPr="00CF1A49">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14:paraId="22EFEF16" w14:textId="77777777" w:rsidTr="00365E8A">
        <w:tc>
          <w:tcPr>
            <w:tcW w:w="9290" w:type="dxa"/>
          </w:tcPr>
          <w:p w14:paraId="78355CAC"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6C8F01B7" w14:textId="77777777" w:rsidR="00672768" w:rsidRDefault="00672768" w:rsidP="00FA2BB3">
            <w:pPr>
              <w:spacing w:after="40"/>
              <w:contextualSpacing w:val="0"/>
              <w:outlineLvl w:val="1"/>
              <w:rPr>
                <w:rFonts w:eastAsiaTheme="majorEastAsia" w:cstheme="majorBidi"/>
                <w:b/>
                <w:caps/>
                <w:color w:val="1D824C" w:themeColor="accent1"/>
                <w:sz w:val="26"/>
                <w:szCs w:val="26"/>
              </w:rPr>
            </w:pPr>
          </w:p>
          <w:p w14:paraId="67754165" w14:textId="77777777" w:rsidR="008E4AD4" w:rsidRDefault="008E4AD4" w:rsidP="00FA2BB3">
            <w:pPr>
              <w:spacing w:after="40"/>
              <w:contextualSpacing w:val="0"/>
              <w:outlineLvl w:val="1"/>
              <w:rPr>
                <w:rFonts w:eastAsiaTheme="majorEastAsia" w:cstheme="majorBidi"/>
                <w:b/>
                <w:caps/>
                <w:color w:val="1D824C" w:themeColor="accent1"/>
                <w:sz w:val="26"/>
                <w:szCs w:val="26"/>
              </w:rPr>
            </w:pPr>
          </w:p>
          <w:p w14:paraId="0BF50E2A" w14:textId="03E064AF" w:rsidR="00217A76" w:rsidRDefault="00065E72" w:rsidP="00E62B2B">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CUSTODIAN </w:t>
            </w:r>
          </w:p>
          <w:p w14:paraId="532D0B4B" w14:textId="341F98C2" w:rsidR="00217A76" w:rsidRDefault="00065E72" w:rsidP="00E62B2B">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Lead </w:t>
            </w:r>
            <w:r w:rsidR="00217A76">
              <w:rPr>
                <w:rFonts w:eastAsiaTheme="majorEastAsia" w:cstheme="majorBidi"/>
                <w:b/>
                <w:caps/>
                <w:color w:val="1D824C" w:themeColor="accent1"/>
                <w:sz w:val="26"/>
                <w:szCs w:val="26"/>
              </w:rPr>
              <w:t xml:space="preserve">Manager is </w:t>
            </w:r>
            <w:r>
              <w:rPr>
                <w:rFonts w:eastAsiaTheme="majorEastAsia" w:cstheme="majorBidi"/>
                <w:b/>
                <w:caps/>
                <w:color w:val="1D824C" w:themeColor="accent1"/>
                <w:sz w:val="26"/>
                <w:szCs w:val="26"/>
              </w:rPr>
              <w:t xml:space="preserve">MICHAEL Dean </w:t>
            </w:r>
            <w:r w:rsidR="00D472D0" w:rsidRPr="00D472D0">
              <w:rPr>
                <w:rFonts w:eastAsiaTheme="majorEastAsia" w:cstheme="majorBidi"/>
                <w:b/>
                <w:caps/>
                <w:color w:val="1D824C" w:themeColor="accent1"/>
                <w:sz w:val="26"/>
                <w:szCs w:val="26"/>
              </w:rPr>
              <w:t>+1 (682) 999-1763</w:t>
            </w:r>
          </w:p>
          <w:p w14:paraId="02171245" w14:textId="741075F4" w:rsidR="00217A76" w:rsidRDefault="00D472D0" w:rsidP="00E62B2B">
            <w:pPr>
              <w:spacing w:after="40"/>
              <w:contextualSpacing w:val="0"/>
              <w:outlineLvl w:val="1"/>
              <w:rPr>
                <w:b/>
              </w:rPr>
            </w:pPr>
            <w:r>
              <w:rPr>
                <w:b/>
              </w:rPr>
              <w:t>Saginaw ISD</w:t>
            </w:r>
          </w:p>
          <w:p w14:paraId="4A248242" w14:textId="092F43D3" w:rsidR="00217A76" w:rsidRDefault="00D472D0" w:rsidP="00E62B2B">
            <w:pPr>
              <w:spacing w:after="40"/>
              <w:contextualSpacing w:val="0"/>
              <w:outlineLvl w:val="1"/>
              <w:rPr>
                <w:b/>
              </w:rPr>
            </w:pPr>
            <w:r>
              <w:rPr>
                <w:b/>
              </w:rPr>
              <w:t xml:space="preserve">April </w:t>
            </w:r>
            <w:r w:rsidR="00783FFF">
              <w:rPr>
                <w:b/>
              </w:rPr>
              <w:t>22, 2024</w:t>
            </w:r>
            <w:r w:rsidR="003B3D43">
              <w:rPr>
                <w:b/>
              </w:rPr>
              <w:t xml:space="preserve">-October </w:t>
            </w:r>
            <w:r w:rsidR="00245C8B">
              <w:rPr>
                <w:b/>
              </w:rPr>
              <w:t>29,2024</w:t>
            </w:r>
          </w:p>
          <w:p w14:paraId="75A609B9" w14:textId="13F6E451" w:rsidR="00217A76" w:rsidRDefault="00783FFF" w:rsidP="00217A76">
            <w:pPr>
              <w:pStyle w:val="ListParagraph"/>
              <w:numPr>
                <w:ilvl w:val="0"/>
                <w:numId w:val="25"/>
              </w:numPr>
              <w:spacing w:after="40"/>
              <w:outlineLvl w:val="1"/>
              <w:rPr>
                <w:bCs/>
              </w:rPr>
            </w:pPr>
            <w:r>
              <w:rPr>
                <w:bCs/>
              </w:rPr>
              <w:t xml:space="preserve"> I am a second shift </w:t>
            </w:r>
            <w:r w:rsidR="00207017">
              <w:rPr>
                <w:bCs/>
              </w:rPr>
              <w:t>custodian for Hatley Elementary School.</w:t>
            </w:r>
          </w:p>
          <w:p w14:paraId="127EFA66" w14:textId="4B739AE6" w:rsidR="00217A76" w:rsidRDefault="00217A76" w:rsidP="00783FFF">
            <w:pPr>
              <w:pStyle w:val="ListParagraph"/>
              <w:numPr>
                <w:ilvl w:val="0"/>
                <w:numId w:val="25"/>
              </w:numPr>
              <w:spacing w:after="40"/>
              <w:outlineLvl w:val="1"/>
              <w:rPr>
                <w:rFonts w:eastAsiaTheme="majorEastAsia" w:cstheme="majorBidi"/>
                <w:b/>
                <w:caps/>
                <w:color w:val="1D824C" w:themeColor="accent1"/>
                <w:sz w:val="26"/>
                <w:szCs w:val="26"/>
              </w:rPr>
            </w:pPr>
            <w:r>
              <w:rPr>
                <w:bCs/>
              </w:rPr>
              <w:t xml:space="preserve"> </w:t>
            </w:r>
            <w:r w:rsidR="00207017">
              <w:rPr>
                <w:bCs/>
              </w:rPr>
              <w:t xml:space="preserve"> I clean classrooms, </w:t>
            </w:r>
            <w:r w:rsidR="00DD230D">
              <w:rPr>
                <w:bCs/>
              </w:rPr>
              <w:t>bathrooms,</w:t>
            </w:r>
            <w:r w:rsidR="00207017">
              <w:rPr>
                <w:bCs/>
              </w:rPr>
              <w:t xml:space="preserve"> and other areas.</w:t>
            </w:r>
          </w:p>
          <w:p w14:paraId="68340F57" w14:textId="77777777" w:rsidR="00217A76" w:rsidRDefault="00217A76" w:rsidP="003C4492">
            <w:pPr>
              <w:spacing w:after="40"/>
              <w:contextualSpacing w:val="0"/>
              <w:outlineLvl w:val="1"/>
              <w:rPr>
                <w:rFonts w:eastAsiaTheme="majorEastAsia" w:cstheme="majorBidi"/>
                <w:b/>
                <w:caps/>
                <w:color w:val="1D824C" w:themeColor="accent1"/>
                <w:sz w:val="26"/>
                <w:szCs w:val="26"/>
              </w:rPr>
            </w:pPr>
          </w:p>
          <w:p w14:paraId="3FADDC9B" w14:textId="77777777" w:rsidR="00217A76" w:rsidRDefault="00217A76" w:rsidP="003C4492">
            <w:pPr>
              <w:spacing w:after="40"/>
              <w:contextualSpacing w:val="0"/>
              <w:outlineLvl w:val="1"/>
              <w:rPr>
                <w:rFonts w:eastAsiaTheme="majorEastAsia" w:cstheme="majorBidi"/>
                <w:b/>
                <w:caps/>
                <w:color w:val="1D824C" w:themeColor="accent1"/>
                <w:sz w:val="26"/>
                <w:szCs w:val="26"/>
              </w:rPr>
            </w:pPr>
          </w:p>
          <w:p w14:paraId="1160B17C" w14:textId="303D6DE6" w:rsidR="008E4AD4" w:rsidRDefault="008E4AD4" w:rsidP="003C4492">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Retail </w:t>
            </w:r>
            <w:r w:rsidR="00A769F6">
              <w:rPr>
                <w:rFonts w:eastAsiaTheme="majorEastAsia" w:cstheme="majorBidi"/>
                <w:b/>
                <w:caps/>
                <w:color w:val="1D824C" w:themeColor="accent1"/>
                <w:sz w:val="26"/>
                <w:szCs w:val="26"/>
              </w:rPr>
              <w:t>MERCHANDISER</w:t>
            </w:r>
            <w:r w:rsidR="006C177B">
              <w:rPr>
                <w:rFonts w:eastAsiaTheme="majorEastAsia" w:cstheme="majorBidi"/>
                <w:b/>
                <w:caps/>
                <w:color w:val="1D824C" w:themeColor="accent1"/>
                <w:sz w:val="26"/>
                <w:szCs w:val="26"/>
              </w:rPr>
              <w:t xml:space="preserve"> (</w:t>
            </w:r>
            <w:r w:rsidR="00275049">
              <w:rPr>
                <w:rFonts w:eastAsiaTheme="majorEastAsia" w:cstheme="majorBidi"/>
                <w:b/>
                <w:caps/>
                <w:color w:val="1D824C" w:themeColor="accent1"/>
                <w:sz w:val="26"/>
                <w:szCs w:val="26"/>
              </w:rPr>
              <w:t xml:space="preserve">Very PART TIME) </w:t>
            </w:r>
          </w:p>
          <w:p w14:paraId="532DEE89" w14:textId="6AD2A351" w:rsidR="00A769F6" w:rsidRDefault="002A01FE" w:rsidP="003C4492">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Manager </w:t>
            </w:r>
            <w:r w:rsidR="00416984">
              <w:rPr>
                <w:rFonts w:eastAsiaTheme="majorEastAsia" w:cstheme="majorBidi"/>
                <w:b/>
                <w:caps/>
                <w:color w:val="1D824C" w:themeColor="accent1"/>
                <w:sz w:val="26"/>
                <w:szCs w:val="26"/>
              </w:rPr>
              <w:t xml:space="preserve">is </w:t>
            </w:r>
            <w:r>
              <w:rPr>
                <w:rFonts w:eastAsiaTheme="majorEastAsia" w:cstheme="majorBidi"/>
                <w:b/>
                <w:caps/>
                <w:color w:val="1D824C" w:themeColor="accent1"/>
                <w:sz w:val="26"/>
                <w:szCs w:val="26"/>
              </w:rPr>
              <w:t>Tiffany</w:t>
            </w:r>
            <w:r w:rsidR="00416984">
              <w:rPr>
                <w:rFonts w:eastAsiaTheme="majorEastAsia" w:cstheme="majorBidi"/>
                <w:b/>
                <w:caps/>
                <w:color w:val="1D824C" w:themeColor="accent1"/>
                <w:sz w:val="26"/>
                <w:szCs w:val="26"/>
              </w:rPr>
              <w:t xml:space="preserve"> </w:t>
            </w:r>
            <w:proofErr w:type="spellStart"/>
            <w:r w:rsidR="00A722DA">
              <w:rPr>
                <w:rFonts w:eastAsiaTheme="majorEastAsia" w:cstheme="majorBidi"/>
                <w:b/>
                <w:caps/>
                <w:color w:val="1D824C" w:themeColor="accent1"/>
                <w:sz w:val="26"/>
                <w:szCs w:val="26"/>
              </w:rPr>
              <w:t>Batterson</w:t>
            </w:r>
            <w:proofErr w:type="spellEnd"/>
            <w:r w:rsidR="00A722DA">
              <w:rPr>
                <w:rFonts w:eastAsiaTheme="majorEastAsia" w:cstheme="majorBidi"/>
                <w:b/>
                <w:caps/>
                <w:color w:val="1D824C" w:themeColor="accent1"/>
                <w:sz w:val="26"/>
                <w:szCs w:val="26"/>
              </w:rPr>
              <w:t xml:space="preserve"> </w:t>
            </w:r>
            <w:r w:rsidR="00025087" w:rsidRPr="00025087">
              <w:rPr>
                <w:rFonts w:eastAsiaTheme="majorEastAsia" w:cstheme="majorBidi"/>
                <w:b/>
                <w:caps/>
                <w:color w:val="1D824C" w:themeColor="accent1"/>
                <w:sz w:val="26"/>
                <w:szCs w:val="26"/>
              </w:rPr>
              <w:t>(817) 629-3912</w:t>
            </w:r>
          </w:p>
          <w:p w14:paraId="45858F74" w14:textId="1B9CFAA4" w:rsidR="008E4AD4" w:rsidRDefault="00B65AAB" w:rsidP="003C4492">
            <w:pPr>
              <w:spacing w:after="40"/>
              <w:contextualSpacing w:val="0"/>
              <w:outlineLvl w:val="1"/>
              <w:rPr>
                <w:b/>
              </w:rPr>
            </w:pPr>
            <w:r>
              <w:rPr>
                <w:b/>
              </w:rPr>
              <w:t>Hallmark</w:t>
            </w:r>
          </w:p>
          <w:p w14:paraId="2FDD31D4" w14:textId="07DD919F" w:rsidR="008E4AD4" w:rsidRDefault="00B65AAB" w:rsidP="003C4492">
            <w:pPr>
              <w:spacing w:after="40"/>
              <w:contextualSpacing w:val="0"/>
              <w:outlineLvl w:val="1"/>
              <w:rPr>
                <w:b/>
              </w:rPr>
            </w:pPr>
            <w:r>
              <w:rPr>
                <w:b/>
              </w:rPr>
              <w:t xml:space="preserve">November 2, </w:t>
            </w:r>
            <w:r w:rsidR="008E4AD4">
              <w:rPr>
                <w:b/>
              </w:rPr>
              <w:t>22, 2022-</w:t>
            </w:r>
            <w:r w:rsidR="005C094E">
              <w:rPr>
                <w:b/>
              </w:rPr>
              <w:t>March 2</w:t>
            </w:r>
            <w:r w:rsidR="003B3D43">
              <w:rPr>
                <w:b/>
              </w:rPr>
              <w:t>0,2024</w:t>
            </w:r>
          </w:p>
          <w:p w14:paraId="53CD5FF1" w14:textId="045F40FC" w:rsidR="00946752" w:rsidRDefault="00946752" w:rsidP="000D55A7">
            <w:pPr>
              <w:pStyle w:val="ListParagraph"/>
              <w:numPr>
                <w:ilvl w:val="0"/>
                <w:numId w:val="25"/>
              </w:numPr>
              <w:spacing w:after="40"/>
              <w:outlineLvl w:val="1"/>
              <w:rPr>
                <w:bCs/>
              </w:rPr>
            </w:pPr>
            <w:r>
              <w:rPr>
                <w:bCs/>
              </w:rPr>
              <w:t xml:space="preserve">Stock cards in various stores </w:t>
            </w:r>
            <w:r w:rsidR="003D7D8F">
              <w:rPr>
                <w:bCs/>
              </w:rPr>
              <w:t>throughout the 76179 area</w:t>
            </w:r>
          </w:p>
          <w:p w14:paraId="793EC80F" w14:textId="4160AF07" w:rsidR="003D7D8F" w:rsidRDefault="003D7D8F" w:rsidP="000D55A7">
            <w:pPr>
              <w:pStyle w:val="ListParagraph"/>
              <w:numPr>
                <w:ilvl w:val="0"/>
                <w:numId w:val="25"/>
              </w:numPr>
              <w:spacing w:after="40"/>
              <w:outlineLvl w:val="1"/>
              <w:rPr>
                <w:bCs/>
              </w:rPr>
            </w:pPr>
            <w:r>
              <w:rPr>
                <w:bCs/>
              </w:rPr>
              <w:t xml:space="preserve">Provide customer service to customers and fellow employees </w:t>
            </w:r>
          </w:p>
          <w:p w14:paraId="0C682636" w14:textId="31C4D47A" w:rsidR="008E4AD4" w:rsidRPr="009E4F41" w:rsidRDefault="009E4F41" w:rsidP="000D55A7">
            <w:pPr>
              <w:pStyle w:val="ListParagraph"/>
              <w:numPr>
                <w:ilvl w:val="0"/>
                <w:numId w:val="25"/>
              </w:numPr>
              <w:spacing w:after="40"/>
              <w:outlineLvl w:val="1"/>
              <w:rPr>
                <w:bCs/>
              </w:rPr>
            </w:pPr>
            <w:r w:rsidRPr="009E4F41">
              <w:rPr>
                <w:bCs/>
              </w:rPr>
              <w:t xml:space="preserve">Organize and clean the card aisle </w:t>
            </w:r>
          </w:p>
          <w:p w14:paraId="128E9EA4" w14:textId="77777777" w:rsidR="008E4AD4" w:rsidRDefault="008E4AD4" w:rsidP="003C4492">
            <w:pPr>
              <w:spacing w:after="40"/>
              <w:contextualSpacing w:val="0"/>
              <w:outlineLvl w:val="1"/>
              <w:rPr>
                <w:rFonts w:eastAsiaTheme="majorEastAsia" w:cstheme="majorBidi"/>
                <w:b/>
                <w:caps/>
                <w:color w:val="1D824C" w:themeColor="accent1"/>
                <w:sz w:val="26"/>
                <w:szCs w:val="26"/>
              </w:rPr>
            </w:pPr>
          </w:p>
          <w:p w14:paraId="0468B5D3" w14:textId="77777777" w:rsidR="008E4AD4" w:rsidRDefault="008E4AD4" w:rsidP="003C4492">
            <w:pPr>
              <w:spacing w:after="40"/>
              <w:contextualSpacing w:val="0"/>
              <w:outlineLvl w:val="1"/>
              <w:rPr>
                <w:rFonts w:eastAsiaTheme="majorEastAsia" w:cstheme="majorBidi"/>
                <w:b/>
                <w:caps/>
                <w:color w:val="1D824C" w:themeColor="accent1"/>
                <w:sz w:val="26"/>
                <w:szCs w:val="26"/>
              </w:rPr>
            </w:pPr>
          </w:p>
          <w:p w14:paraId="79B7C28E" w14:textId="77777777" w:rsidR="008E4AD4" w:rsidRDefault="008E4AD4" w:rsidP="00FA2BB3">
            <w:pPr>
              <w:spacing w:after="40"/>
              <w:contextualSpacing w:val="0"/>
              <w:outlineLvl w:val="1"/>
              <w:rPr>
                <w:rFonts w:eastAsiaTheme="majorEastAsia" w:cstheme="majorBidi"/>
                <w:b/>
                <w:caps/>
                <w:color w:val="1D824C" w:themeColor="accent1"/>
                <w:sz w:val="26"/>
                <w:szCs w:val="26"/>
              </w:rPr>
            </w:pPr>
          </w:p>
          <w:p w14:paraId="02CD609F" w14:textId="77777777" w:rsidR="008E4AD4" w:rsidRDefault="008E4AD4" w:rsidP="00FA2BB3">
            <w:pPr>
              <w:spacing w:after="40"/>
              <w:contextualSpacing w:val="0"/>
              <w:outlineLvl w:val="1"/>
              <w:rPr>
                <w:rFonts w:eastAsiaTheme="majorEastAsia" w:cstheme="majorBidi"/>
                <w:b/>
                <w:caps/>
                <w:color w:val="1D824C" w:themeColor="accent1"/>
                <w:sz w:val="26"/>
                <w:szCs w:val="26"/>
              </w:rPr>
            </w:pPr>
          </w:p>
          <w:p w14:paraId="573A78B0" w14:textId="77777777" w:rsidR="008E4AD4" w:rsidRDefault="008E4AD4" w:rsidP="00FA2BB3">
            <w:pPr>
              <w:spacing w:after="40"/>
              <w:contextualSpacing w:val="0"/>
              <w:outlineLvl w:val="1"/>
              <w:rPr>
                <w:rFonts w:eastAsiaTheme="majorEastAsia" w:cstheme="majorBidi"/>
                <w:b/>
                <w:caps/>
                <w:color w:val="1D824C" w:themeColor="accent1"/>
                <w:sz w:val="26"/>
                <w:szCs w:val="26"/>
              </w:rPr>
            </w:pPr>
          </w:p>
          <w:p w14:paraId="4541B48E" w14:textId="79581CDC" w:rsidR="00672768" w:rsidRDefault="0049094F" w:rsidP="00FA2BB3">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Bank </w:t>
            </w:r>
            <w:r w:rsidR="00672768">
              <w:rPr>
                <w:rFonts w:eastAsiaTheme="majorEastAsia" w:cstheme="majorBidi"/>
                <w:b/>
                <w:caps/>
                <w:color w:val="1D824C" w:themeColor="accent1"/>
                <w:sz w:val="26"/>
                <w:szCs w:val="26"/>
              </w:rPr>
              <w:t>Clean</w:t>
            </w:r>
            <w:r>
              <w:rPr>
                <w:rFonts w:eastAsiaTheme="majorEastAsia" w:cstheme="majorBidi"/>
                <w:b/>
                <w:caps/>
                <w:color w:val="1D824C" w:themeColor="accent1"/>
                <w:sz w:val="26"/>
                <w:szCs w:val="26"/>
              </w:rPr>
              <w:t>er</w:t>
            </w:r>
          </w:p>
          <w:p w14:paraId="656D7763" w14:textId="5380A2E3" w:rsidR="00B4369D" w:rsidRDefault="00B4369D" w:rsidP="00FA2BB3">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lastRenderedPageBreak/>
              <w:t xml:space="preserve">Manager </w:t>
            </w:r>
            <w:r w:rsidR="00354039">
              <w:rPr>
                <w:rFonts w:eastAsiaTheme="majorEastAsia" w:cstheme="majorBidi"/>
                <w:b/>
                <w:caps/>
                <w:color w:val="1D824C" w:themeColor="accent1"/>
                <w:sz w:val="26"/>
                <w:szCs w:val="26"/>
              </w:rPr>
              <w:t xml:space="preserve">is Laura PAREZ </w:t>
            </w:r>
            <w:r w:rsidR="00812618" w:rsidRPr="00812618">
              <w:rPr>
                <w:rFonts w:eastAsiaTheme="majorEastAsia" w:cstheme="majorBidi"/>
                <w:b/>
                <w:caps/>
                <w:color w:val="1D824C" w:themeColor="accent1"/>
                <w:sz w:val="26"/>
                <w:szCs w:val="26"/>
              </w:rPr>
              <w:t>+1 (817) 521-6072</w:t>
            </w:r>
            <w:r w:rsidR="00A769F6">
              <w:rPr>
                <w:rFonts w:eastAsiaTheme="majorEastAsia" w:cstheme="majorBidi"/>
                <w:b/>
                <w:caps/>
                <w:color w:val="1D824C" w:themeColor="accent1"/>
                <w:sz w:val="26"/>
                <w:szCs w:val="26"/>
              </w:rPr>
              <w:t xml:space="preserve"> </w:t>
            </w:r>
          </w:p>
          <w:p w14:paraId="04B874CB" w14:textId="7AC155AF" w:rsidR="00672768" w:rsidRDefault="0049094F" w:rsidP="00FA2BB3">
            <w:pPr>
              <w:spacing w:after="40"/>
              <w:contextualSpacing w:val="0"/>
              <w:outlineLvl w:val="1"/>
              <w:rPr>
                <w:b/>
              </w:rPr>
            </w:pPr>
            <w:r>
              <w:rPr>
                <w:b/>
              </w:rPr>
              <w:t>Office Pride</w:t>
            </w:r>
          </w:p>
          <w:p w14:paraId="336554FB" w14:textId="662B708C" w:rsidR="00672768" w:rsidRDefault="00672768" w:rsidP="00FA2BB3">
            <w:pPr>
              <w:spacing w:after="40"/>
              <w:contextualSpacing w:val="0"/>
              <w:outlineLvl w:val="1"/>
              <w:rPr>
                <w:b/>
              </w:rPr>
            </w:pPr>
            <w:r>
              <w:rPr>
                <w:b/>
              </w:rPr>
              <w:t xml:space="preserve">September </w:t>
            </w:r>
            <w:r w:rsidR="0049094F">
              <w:rPr>
                <w:b/>
              </w:rPr>
              <w:t>22,</w:t>
            </w:r>
            <w:r>
              <w:rPr>
                <w:b/>
              </w:rPr>
              <w:t xml:space="preserve"> 2022-</w:t>
            </w:r>
            <w:r w:rsidR="00C1714C">
              <w:rPr>
                <w:b/>
              </w:rPr>
              <w:t xml:space="preserve">February </w:t>
            </w:r>
            <w:r w:rsidR="002F435B">
              <w:rPr>
                <w:b/>
              </w:rPr>
              <w:t>16, 2024</w:t>
            </w:r>
          </w:p>
          <w:p w14:paraId="3539E7A1" w14:textId="20BC3950" w:rsidR="00C151E0" w:rsidRDefault="00C151E0" w:rsidP="00FA2BB3">
            <w:pPr>
              <w:spacing w:after="40"/>
              <w:contextualSpacing w:val="0"/>
              <w:outlineLvl w:val="1"/>
              <w:rPr>
                <w:b/>
              </w:rPr>
            </w:pPr>
            <w:r>
              <w:rPr>
                <w:b/>
              </w:rPr>
              <w:t>Contract ended</w:t>
            </w:r>
          </w:p>
          <w:p w14:paraId="154D53C6" w14:textId="38D8684F" w:rsidR="00672768" w:rsidRPr="00A039D8" w:rsidRDefault="0049094F" w:rsidP="000D55A7">
            <w:pPr>
              <w:pStyle w:val="ListParagraph"/>
              <w:numPr>
                <w:ilvl w:val="0"/>
                <w:numId w:val="25"/>
              </w:numPr>
              <w:spacing w:after="40"/>
              <w:outlineLvl w:val="1"/>
              <w:rPr>
                <w:b/>
              </w:rPr>
            </w:pPr>
            <w:r>
              <w:rPr>
                <w:bCs/>
              </w:rPr>
              <w:t>Clean Simmons Bank in Saginaw Tx</w:t>
            </w:r>
            <w:r w:rsidR="00A039D8">
              <w:rPr>
                <w:bCs/>
              </w:rPr>
              <w:t xml:space="preserve"> after business about three hours a day Monday through Friday</w:t>
            </w:r>
          </w:p>
          <w:p w14:paraId="5815B338" w14:textId="7E441D86" w:rsidR="00A039D8" w:rsidRPr="00A039D8" w:rsidRDefault="00A039D8" w:rsidP="000D55A7">
            <w:pPr>
              <w:pStyle w:val="ListParagraph"/>
              <w:numPr>
                <w:ilvl w:val="0"/>
                <w:numId w:val="25"/>
              </w:numPr>
              <w:spacing w:after="40"/>
              <w:outlineLvl w:val="1"/>
              <w:rPr>
                <w:b/>
              </w:rPr>
            </w:pPr>
            <w:r>
              <w:rPr>
                <w:bCs/>
              </w:rPr>
              <w:t>I dust, mop, take out trash</w:t>
            </w:r>
          </w:p>
          <w:p w14:paraId="6FAFB19A" w14:textId="40B8F035" w:rsidR="00A039D8" w:rsidRPr="0049094F" w:rsidRDefault="00A039D8" w:rsidP="000D55A7">
            <w:pPr>
              <w:pStyle w:val="ListParagraph"/>
              <w:numPr>
                <w:ilvl w:val="0"/>
                <w:numId w:val="25"/>
              </w:numPr>
              <w:spacing w:after="40"/>
              <w:outlineLvl w:val="1"/>
              <w:rPr>
                <w:b/>
              </w:rPr>
            </w:pPr>
            <w:r>
              <w:rPr>
                <w:bCs/>
              </w:rPr>
              <w:t xml:space="preserve">Clean bathrooms </w:t>
            </w:r>
          </w:p>
          <w:p w14:paraId="625A7D97"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072B38F2"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1775F1BD" w14:textId="424B6895" w:rsidR="009524F0" w:rsidRDefault="009524F0" w:rsidP="00E92457">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Caret</w:t>
            </w:r>
            <w:r w:rsidR="00190D92">
              <w:rPr>
                <w:rFonts w:eastAsiaTheme="majorEastAsia" w:cstheme="majorBidi"/>
                <w:b/>
                <w:caps/>
                <w:color w:val="1D824C" w:themeColor="accent1"/>
                <w:sz w:val="26"/>
                <w:szCs w:val="26"/>
              </w:rPr>
              <w:t>aker</w:t>
            </w:r>
          </w:p>
          <w:p w14:paraId="22C78BDF" w14:textId="78FAD7CF" w:rsidR="009524F0" w:rsidRDefault="009524F0" w:rsidP="00E92457">
            <w:pPr>
              <w:spacing w:after="40"/>
              <w:contextualSpacing w:val="0"/>
              <w:outlineLvl w:val="1"/>
              <w:rPr>
                <w:b/>
              </w:rPr>
            </w:pPr>
          </w:p>
          <w:p w14:paraId="5C4DA3EE" w14:textId="297C2C5F" w:rsidR="009524F0" w:rsidRDefault="009524F0" w:rsidP="00E92457">
            <w:pPr>
              <w:spacing w:after="40"/>
              <w:contextualSpacing w:val="0"/>
              <w:outlineLvl w:val="1"/>
              <w:rPr>
                <w:b/>
              </w:rPr>
            </w:pPr>
            <w:r>
              <w:rPr>
                <w:b/>
              </w:rPr>
              <w:t>September 22, 20</w:t>
            </w:r>
            <w:r w:rsidR="00190D92">
              <w:rPr>
                <w:b/>
              </w:rPr>
              <w:t>12</w:t>
            </w:r>
            <w:r>
              <w:rPr>
                <w:b/>
              </w:rPr>
              <w:t>-</w:t>
            </w:r>
            <w:r w:rsidR="00190D92">
              <w:rPr>
                <w:b/>
              </w:rPr>
              <w:t>May 19, 2033</w:t>
            </w:r>
          </w:p>
          <w:p w14:paraId="00EEB968" w14:textId="5FEAB0D5" w:rsidR="00BE7288" w:rsidRDefault="00BE7288" w:rsidP="00E92457">
            <w:pPr>
              <w:spacing w:after="40"/>
              <w:contextualSpacing w:val="0"/>
              <w:outlineLvl w:val="1"/>
              <w:rPr>
                <w:b/>
              </w:rPr>
            </w:pPr>
            <w:r>
              <w:rPr>
                <w:b/>
              </w:rPr>
              <w:t xml:space="preserve">My mother was diagnosed with kidney disease </w:t>
            </w:r>
            <w:r w:rsidR="00CF1D9B">
              <w:rPr>
                <w:b/>
              </w:rPr>
              <w:t xml:space="preserve">in 2012, which I had to help my dad care for her at times. </w:t>
            </w:r>
            <w:r w:rsidR="00CE66EC">
              <w:rPr>
                <w:b/>
              </w:rPr>
              <w:t xml:space="preserve">Starting 2014 mom had to be on home dialysis </w:t>
            </w:r>
            <w:r w:rsidR="009102E7">
              <w:rPr>
                <w:b/>
              </w:rPr>
              <w:t>until she passed away May 19, 2023.</w:t>
            </w:r>
          </w:p>
          <w:p w14:paraId="397518BB"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Bathing and grooming</w:t>
            </w:r>
          </w:p>
          <w:p w14:paraId="5C4292E7"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Laundry and helping with dressing</w:t>
            </w:r>
          </w:p>
          <w:p w14:paraId="010A8103"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Food shopping and prep</w:t>
            </w:r>
          </w:p>
          <w:p w14:paraId="0B040272"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Light housekeeping</w:t>
            </w:r>
          </w:p>
          <w:p w14:paraId="33DE854A"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Managing medications</w:t>
            </w:r>
          </w:p>
          <w:p w14:paraId="7AAC3DDC"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Transportation</w:t>
            </w:r>
          </w:p>
          <w:p w14:paraId="3CCE1E8A"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Mobility assistance</w:t>
            </w:r>
          </w:p>
          <w:p w14:paraId="4A766EB9" w14:textId="77777777" w:rsidR="000D55A7" w:rsidRDefault="000D55A7" w:rsidP="000D55A7">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Companionship and emotional support</w:t>
            </w:r>
          </w:p>
          <w:p w14:paraId="18F50F9E" w14:textId="1E918B80" w:rsidR="009524F0" w:rsidRPr="00BE7288" w:rsidRDefault="000D55A7" w:rsidP="00BE7288">
            <w:pPr>
              <w:numPr>
                <w:ilvl w:val="0"/>
                <w:numId w:val="25"/>
              </w:numPr>
              <w:spacing w:before="100" w:beforeAutospacing="1" w:after="120"/>
              <w:divId w:val="400912871"/>
              <w:rPr>
                <w:rFonts w:ascii="Georgia" w:eastAsia="Times New Roman" w:hAnsi="Georgia"/>
                <w:color w:val="000A12"/>
              </w:rPr>
            </w:pPr>
            <w:r>
              <w:rPr>
                <w:rFonts w:ascii="Georgia" w:eastAsia="Times New Roman" w:hAnsi="Georgia"/>
                <w:color w:val="000A12"/>
              </w:rPr>
              <w:t>Communicating with doctors and monitoring medications</w:t>
            </w:r>
          </w:p>
          <w:p w14:paraId="0C64E87C" w14:textId="77777777" w:rsidR="009524F0" w:rsidRPr="0049094F" w:rsidRDefault="009524F0" w:rsidP="000D55A7">
            <w:pPr>
              <w:pStyle w:val="ListParagraph"/>
              <w:numPr>
                <w:ilvl w:val="0"/>
                <w:numId w:val="25"/>
              </w:numPr>
              <w:spacing w:after="40"/>
              <w:outlineLvl w:val="1"/>
              <w:rPr>
                <w:b/>
              </w:rPr>
            </w:pPr>
            <w:r>
              <w:rPr>
                <w:bCs/>
              </w:rPr>
              <w:t xml:space="preserve">Clean bathrooms </w:t>
            </w:r>
          </w:p>
          <w:p w14:paraId="1637867C" w14:textId="77777777" w:rsidR="009524F0" w:rsidRDefault="009524F0" w:rsidP="00E92457">
            <w:pPr>
              <w:spacing w:after="40"/>
              <w:contextualSpacing w:val="0"/>
              <w:outlineLvl w:val="1"/>
              <w:rPr>
                <w:rFonts w:eastAsiaTheme="majorEastAsia" w:cstheme="majorBidi"/>
                <w:b/>
                <w:caps/>
                <w:color w:val="1D824C" w:themeColor="accent1"/>
                <w:sz w:val="26"/>
                <w:szCs w:val="26"/>
              </w:rPr>
            </w:pPr>
          </w:p>
          <w:p w14:paraId="0FC2B8EE"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127EF30B"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20288AE5"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1A6695D6" w14:textId="77777777" w:rsidR="00672768" w:rsidRDefault="00672768" w:rsidP="001D28B3">
            <w:pPr>
              <w:spacing w:after="40"/>
              <w:contextualSpacing w:val="0"/>
              <w:outlineLvl w:val="1"/>
              <w:rPr>
                <w:rFonts w:eastAsiaTheme="majorEastAsia" w:cstheme="majorBidi"/>
                <w:b/>
                <w:caps/>
                <w:color w:val="1D824C" w:themeColor="accent1"/>
                <w:sz w:val="26"/>
                <w:szCs w:val="26"/>
              </w:rPr>
            </w:pPr>
          </w:p>
          <w:p w14:paraId="472E0968" w14:textId="549F6F11" w:rsidR="00250CDE" w:rsidRDefault="00250CDE" w:rsidP="00891B86">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File Maintenance </w:t>
            </w:r>
          </w:p>
          <w:p w14:paraId="4C2BB931" w14:textId="08C79C20" w:rsidR="00250CDE" w:rsidRDefault="00250CDE" w:rsidP="00891B86">
            <w:pPr>
              <w:spacing w:after="40"/>
              <w:contextualSpacing w:val="0"/>
              <w:outlineLvl w:val="1"/>
              <w:rPr>
                <w:b/>
              </w:rPr>
            </w:pPr>
            <w:r>
              <w:rPr>
                <w:b/>
              </w:rPr>
              <w:t>Tom Thumb</w:t>
            </w:r>
          </w:p>
          <w:p w14:paraId="32E016F3" w14:textId="4FC126D4" w:rsidR="00250CDE" w:rsidRDefault="00250CDE" w:rsidP="00891B86">
            <w:pPr>
              <w:spacing w:after="40"/>
              <w:contextualSpacing w:val="0"/>
              <w:outlineLvl w:val="1"/>
              <w:rPr>
                <w:b/>
              </w:rPr>
            </w:pPr>
            <w:r>
              <w:rPr>
                <w:b/>
              </w:rPr>
              <w:t>September 1, 2022-</w:t>
            </w:r>
            <w:r w:rsidR="007A68AD">
              <w:rPr>
                <w:b/>
              </w:rPr>
              <w:t>September 21,2022</w:t>
            </w:r>
          </w:p>
          <w:p w14:paraId="28E66EB1" w14:textId="5C0AB948" w:rsidR="006D2AA4" w:rsidRPr="006D2AA4" w:rsidRDefault="006D2AA4" w:rsidP="000D55A7">
            <w:pPr>
              <w:pStyle w:val="ListParagraph"/>
              <w:numPr>
                <w:ilvl w:val="0"/>
                <w:numId w:val="25"/>
              </w:numPr>
              <w:spacing w:after="40"/>
              <w:outlineLvl w:val="1"/>
              <w:rPr>
                <w:b/>
              </w:rPr>
            </w:pPr>
            <w:r>
              <w:rPr>
                <w:bCs/>
              </w:rPr>
              <w:t>Putting up price tags on shelves</w:t>
            </w:r>
          </w:p>
          <w:p w14:paraId="2A2C899F" w14:textId="1BCB05FD" w:rsidR="006D2AA4" w:rsidRPr="0095293E" w:rsidRDefault="006D2AA4" w:rsidP="000D55A7">
            <w:pPr>
              <w:pStyle w:val="ListParagraph"/>
              <w:numPr>
                <w:ilvl w:val="0"/>
                <w:numId w:val="25"/>
              </w:numPr>
              <w:spacing w:after="40"/>
              <w:outlineLvl w:val="1"/>
              <w:rPr>
                <w:b/>
              </w:rPr>
            </w:pPr>
            <w:r>
              <w:rPr>
                <w:bCs/>
              </w:rPr>
              <w:t xml:space="preserve">Help bag and take groceries </w:t>
            </w:r>
            <w:r w:rsidR="0095293E">
              <w:rPr>
                <w:bCs/>
              </w:rPr>
              <w:t>out to customers vehicles</w:t>
            </w:r>
          </w:p>
          <w:p w14:paraId="733D3718" w14:textId="293F7260" w:rsidR="0095293E" w:rsidRPr="006D2AA4" w:rsidRDefault="0095293E" w:rsidP="000D55A7">
            <w:pPr>
              <w:pStyle w:val="ListParagraph"/>
              <w:numPr>
                <w:ilvl w:val="0"/>
                <w:numId w:val="25"/>
              </w:numPr>
              <w:spacing w:after="40"/>
              <w:outlineLvl w:val="1"/>
              <w:rPr>
                <w:b/>
              </w:rPr>
            </w:pPr>
            <w:r>
              <w:rPr>
                <w:bCs/>
              </w:rPr>
              <w:t xml:space="preserve">Help with price checks </w:t>
            </w:r>
          </w:p>
          <w:p w14:paraId="21C63A77"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252092AC"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514FC594"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6122822B"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0D1DB178" w14:textId="77777777" w:rsidR="00250CDE" w:rsidRDefault="00250CDE" w:rsidP="001D28B3">
            <w:pPr>
              <w:spacing w:after="40"/>
              <w:contextualSpacing w:val="0"/>
              <w:outlineLvl w:val="1"/>
              <w:rPr>
                <w:rFonts w:eastAsiaTheme="majorEastAsia" w:cstheme="majorBidi"/>
                <w:b/>
                <w:caps/>
                <w:color w:val="1D824C" w:themeColor="accent1"/>
                <w:sz w:val="26"/>
                <w:szCs w:val="26"/>
              </w:rPr>
            </w:pPr>
          </w:p>
          <w:p w14:paraId="35CE7C25" w14:textId="03E8980C" w:rsidR="00026A6E" w:rsidRDefault="00B925F9" w:rsidP="001D28B3">
            <w:pPr>
              <w:spacing w:after="40"/>
              <w:contextualSpacing w:val="0"/>
              <w:outlineLvl w:val="1"/>
              <w:rPr>
                <w:rFonts w:eastAsiaTheme="majorEastAsia" w:cstheme="majorBidi"/>
                <w:b/>
                <w:caps/>
                <w:color w:val="1D824C" w:themeColor="accent1"/>
                <w:sz w:val="26"/>
                <w:szCs w:val="26"/>
              </w:rPr>
            </w:pPr>
            <w:proofErr w:type="spellStart"/>
            <w:r>
              <w:rPr>
                <w:rFonts w:eastAsiaTheme="majorEastAsia" w:cstheme="majorBidi"/>
                <w:b/>
                <w:caps/>
                <w:color w:val="1D824C" w:themeColor="accent1"/>
                <w:sz w:val="26"/>
                <w:szCs w:val="26"/>
              </w:rPr>
              <w:t>ClIcklist</w:t>
            </w:r>
            <w:proofErr w:type="spellEnd"/>
            <w:r>
              <w:rPr>
                <w:rFonts w:eastAsiaTheme="majorEastAsia" w:cstheme="majorBidi"/>
                <w:b/>
                <w:caps/>
                <w:color w:val="1D824C" w:themeColor="accent1"/>
                <w:sz w:val="26"/>
                <w:szCs w:val="26"/>
              </w:rPr>
              <w:t xml:space="preserve"> PErsoNal ShOpper</w:t>
            </w:r>
          </w:p>
          <w:p w14:paraId="4D7D71BB" w14:textId="529DAD38" w:rsidR="00026A6E" w:rsidRDefault="00B925F9" w:rsidP="001D28B3">
            <w:pPr>
              <w:spacing w:after="40"/>
              <w:contextualSpacing w:val="0"/>
              <w:outlineLvl w:val="1"/>
              <w:rPr>
                <w:b/>
              </w:rPr>
            </w:pPr>
            <w:r>
              <w:rPr>
                <w:b/>
              </w:rPr>
              <w:lastRenderedPageBreak/>
              <w:t xml:space="preserve">Kroger </w:t>
            </w:r>
          </w:p>
          <w:p w14:paraId="6080F384" w14:textId="024DC7B5" w:rsidR="00026A6E" w:rsidRDefault="00A6736F" w:rsidP="001D28B3">
            <w:pPr>
              <w:spacing w:after="40"/>
              <w:contextualSpacing w:val="0"/>
              <w:outlineLvl w:val="1"/>
              <w:rPr>
                <w:b/>
              </w:rPr>
            </w:pPr>
            <w:r>
              <w:rPr>
                <w:b/>
              </w:rPr>
              <w:t>May</w:t>
            </w:r>
            <w:r w:rsidR="009D462B">
              <w:rPr>
                <w:b/>
              </w:rPr>
              <w:t xml:space="preserve"> </w:t>
            </w:r>
            <w:r>
              <w:rPr>
                <w:b/>
              </w:rPr>
              <w:t xml:space="preserve">3, </w:t>
            </w:r>
            <w:r w:rsidR="00026A6E">
              <w:rPr>
                <w:b/>
              </w:rPr>
              <w:t>2022</w:t>
            </w:r>
            <w:r w:rsidR="00026A6E" w:rsidRPr="00643092">
              <w:rPr>
                <w:b/>
              </w:rPr>
              <w:t xml:space="preserve">- </w:t>
            </w:r>
            <w:r w:rsidR="003953A6">
              <w:rPr>
                <w:b/>
              </w:rPr>
              <w:t>August 3, 2022</w:t>
            </w:r>
          </w:p>
          <w:p w14:paraId="4E0AEDF6" w14:textId="77777777" w:rsidR="00026A6E" w:rsidRDefault="00026A6E" w:rsidP="001D28B3">
            <w:pPr>
              <w:spacing w:after="40"/>
              <w:contextualSpacing w:val="0"/>
              <w:outlineLvl w:val="1"/>
              <w:rPr>
                <w:b/>
              </w:rPr>
            </w:pPr>
          </w:p>
          <w:p w14:paraId="471CA0BB" w14:textId="341B1DB7" w:rsidR="007131C4" w:rsidRDefault="004C3CF8" w:rsidP="000D55A7">
            <w:pPr>
              <w:pStyle w:val="ListParagraph"/>
              <w:numPr>
                <w:ilvl w:val="0"/>
                <w:numId w:val="25"/>
              </w:numPr>
            </w:pPr>
            <w:r>
              <w:t xml:space="preserve">Putting together </w:t>
            </w:r>
            <w:r w:rsidR="00C653F2">
              <w:t xml:space="preserve">customers online grocery </w:t>
            </w:r>
            <w:r w:rsidR="00416FD9">
              <w:t xml:space="preserve">orders up to nine at a time </w:t>
            </w:r>
          </w:p>
          <w:p w14:paraId="09B2BDB8" w14:textId="56A861C4" w:rsidR="00026A6E" w:rsidRDefault="00A26FF1" w:rsidP="000D55A7">
            <w:pPr>
              <w:pStyle w:val="ListParagraph"/>
              <w:numPr>
                <w:ilvl w:val="0"/>
                <w:numId w:val="25"/>
              </w:numPr>
            </w:pPr>
            <w:r>
              <w:t>stock and organize</w:t>
            </w:r>
            <w:r w:rsidR="00416FD9">
              <w:t xml:space="preserve"> totes for </w:t>
            </w:r>
            <w:r w:rsidR="00421737">
              <w:t>orders</w:t>
            </w:r>
          </w:p>
          <w:p w14:paraId="58E0E75C" w14:textId="592009C0" w:rsidR="00D80ACA" w:rsidRDefault="00421737" w:rsidP="000D55A7">
            <w:pPr>
              <w:pStyle w:val="ListParagraph"/>
              <w:numPr>
                <w:ilvl w:val="0"/>
                <w:numId w:val="25"/>
              </w:numPr>
            </w:pPr>
            <w:r>
              <w:t xml:space="preserve">Assist and help in store </w:t>
            </w:r>
            <w:r w:rsidR="00B83490">
              <w:t xml:space="preserve">customers </w:t>
            </w:r>
          </w:p>
          <w:p w14:paraId="2005193E" w14:textId="77777777" w:rsidR="00880ECE" w:rsidRDefault="00880ECE" w:rsidP="001D28B3"/>
          <w:p w14:paraId="39E1A49A" w14:textId="10678A92" w:rsidR="00026A6E" w:rsidRDefault="00026A6E" w:rsidP="00A26FF1"/>
          <w:p w14:paraId="20747486" w14:textId="77777777" w:rsidR="00026A6E" w:rsidRDefault="00026A6E" w:rsidP="001D28B3">
            <w:pPr>
              <w:pStyle w:val="Heading3"/>
              <w:contextualSpacing w:val="0"/>
            </w:pPr>
          </w:p>
          <w:p w14:paraId="215EDC2C" w14:textId="77777777" w:rsidR="00026A6E" w:rsidRDefault="00026A6E" w:rsidP="00365E8A">
            <w:pPr>
              <w:spacing w:after="40"/>
              <w:contextualSpacing w:val="0"/>
              <w:outlineLvl w:val="1"/>
              <w:rPr>
                <w:rFonts w:eastAsiaTheme="majorEastAsia" w:cstheme="majorBidi"/>
                <w:b/>
                <w:caps/>
                <w:color w:val="1D824C" w:themeColor="accent1"/>
                <w:sz w:val="26"/>
                <w:szCs w:val="26"/>
              </w:rPr>
            </w:pPr>
          </w:p>
          <w:p w14:paraId="31261924" w14:textId="77777777" w:rsidR="00026A6E" w:rsidRDefault="00026A6E" w:rsidP="00365E8A">
            <w:pPr>
              <w:spacing w:after="40"/>
              <w:contextualSpacing w:val="0"/>
              <w:outlineLvl w:val="1"/>
              <w:rPr>
                <w:rFonts w:eastAsiaTheme="majorEastAsia" w:cstheme="majorBidi"/>
                <w:b/>
                <w:caps/>
                <w:color w:val="1D824C" w:themeColor="accent1"/>
                <w:sz w:val="26"/>
                <w:szCs w:val="26"/>
              </w:rPr>
            </w:pPr>
          </w:p>
          <w:p w14:paraId="2594A46B" w14:textId="77777777" w:rsidR="00E105A4" w:rsidRDefault="00E105A4" w:rsidP="00536833">
            <w:pPr>
              <w:spacing w:after="40"/>
              <w:contextualSpacing w:val="0"/>
              <w:outlineLvl w:val="1"/>
              <w:rPr>
                <w:rFonts w:eastAsiaTheme="majorEastAsia" w:cstheme="majorBidi"/>
                <w:b/>
                <w:caps/>
                <w:color w:val="1D824C" w:themeColor="accent1"/>
                <w:sz w:val="26"/>
                <w:szCs w:val="26"/>
              </w:rPr>
            </w:pPr>
          </w:p>
          <w:p w14:paraId="52747429" w14:textId="77777777" w:rsidR="00E105A4" w:rsidRDefault="00E105A4" w:rsidP="00536833">
            <w:pPr>
              <w:spacing w:after="40"/>
              <w:contextualSpacing w:val="0"/>
              <w:outlineLvl w:val="1"/>
              <w:rPr>
                <w:rFonts w:eastAsiaTheme="majorEastAsia" w:cstheme="majorBidi"/>
                <w:b/>
                <w:caps/>
                <w:color w:val="1D824C" w:themeColor="accent1"/>
                <w:sz w:val="26"/>
                <w:szCs w:val="26"/>
              </w:rPr>
            </w:pPr>
          </w:p>
          <w:p w14:paraId="58993A2F" w14:textId="77777777" w:rsidR="00E105A4" w:rsidRDefault="00E105A4" w:rsidP="00536833">
            <w:pPr>
              <w:spacing w:after="40"/>
              <w:contextualSpacing w:val="0"/>
              <w:outlineLvl w:val="1"/>
              <w:rPr>
                <w:rFonts w:eastAsiaTheme="majorEastAsia" w:cstheme="majorBidi"/>
                <w:b/>
                <w:caps/>
                <w:color w:val="1D824C" w:themeColor="accent1"/>
                <w:sz w:val="26"/>
                <w:szCs w:val="26"/>
              </w:rPr>
            </w:pPr>
          </w:p>
          <w:p w14:paraId="095A0F7E" w14:textId="77777777" w:rsidR="00215A12" w:rsidRDefault="00536833" w:rsidP="00536833">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Digital Personal shopper</w:t>
            </w:r>
          </w:p>
          <w:p w14:paraId="5F111642" w14:textId="77777777" w:rsidR="00536833" w:rsidRDefault="00215A12" w:rsidP="00536833">
            <w:pPr>
              <w:spacing w:after="40"/>
              <w:contextualSpacing w:val="0"/>
              <w:outlineLvl w:val="1"/>
              <w:rPr>
                <w:b/>
              </w:rPr>
            </w:pPr>
            <w:r>
              <w:rPr>
                <w:rFonts w:eastAsiaTheme="majorEastAsia" w:cstheme="majorBidi"/>
                <w:b/>
                <w:caps/>
                <w:color w:val="1D824C" w:themeColor="accent1"/>
                <w:sz w:val="26"/>
                <w:szCs w:val="26"/>
              </w:rPr>
              <w:t>Walmart</w:t>
            </w:r>
            <w:r w:rsidR="00536833" w:rsidRPr="00701394">
              <w:rPr>
                <w:rFonts w:eastAsiaTheme="majorEastAsia" w:cstheme="majorBidi"/>
                <w:b/>
                <w:caps/>
                <w:color w:val="1D824C" w:themeColor="accent1"/>
                <w:sz w:val="26"/>
                <w:szCs w:val="26"/>
              </w:rPr>
              <w:t xml:space="preserve"> </w:t>
            </w:r>
          </w:p>
          <w:p w14:paraId="2D8FD8BD" w14:textId="5D69D6A2" w:rsidR="00365E8A" w:rsidRDefault="00365E8A" w:rsidP="00365E8A">
            <w:pPr>
              <w:spacing w:after="40"/>
              <w:contextualSpacing w:val="0"/>
              <w:outlineLvl w:val="1"/>
              <w:rPr>
                <w:b/>
              </w:rPr>
            </w:pPr>
            <w:r>
              <w:rPr>
                <w:b/>
              </w:rPr>
              <w:t>November 21, 2021</w:t>
            </w:r>
            <w:r w:rsidRPr="00643092">
              <w:rPr>
                <w:b/>
              </w:rPr>
              <w:t xml:space="preserve">- </w:t>
            </w:r>
            <w:r>
              <w:rPr>
                <w:b/>
              </w:rPr>
              <w:t>January 23, 2022</w:t>
            </w:r>
          </w:p>
          <w:p w14:paraId="027AA0AF" w14:textId="77777777" w:rsidR="00215A12" w:rsidRDefault="00215A12" w:rsidP="00536833">
            <w:pPr>
              <w:spacing w:after="40"/>
              <w:contextualSpacing w:val="0"/>
              <w:outlineLvl w:val="1"/>
              <w:rPr>
                <w:b/>
              </w:rPr>
            </w:pPr>
          </w:p>
          <w:p w14:paraId="3572FAC5" w14:textId="77777777" w:rsidR="00215A12" w:rsidRDefault="00196A5A" w:rsidP="000D55A7">
            <w:pPr>
              <w:pStyle w:val="ListParagraph"/>
              <w:numPr>
                <w:ilvl w:val="0"/>
                <w:numId w:val="25"/>
              </w:numPr>
              <w:spacing w:after="40"/>
              <w:outlineLvl w:val="1"/>
              <w:rPr>
                <w:b/>
              </w:rPr>
            </w:pPr>
            <w:r>
              <w:rPr>
                <w:b/>
              </w:rPr>
              <w:t xml:space="preserve">I dispense/take out delivery and pick-up orders for Customers, </w:t>
            </w:r>
            <w:r w:rsidR="00521E0F">
              <w:rPr>
                <w:b/>
              </w:rPr>
              <w:t>delivery drivers, etc.</w:t>
            </w:r>
          </w:p>
          <w:p w14:paraId="170B1CF5" w14:textId="77777777" w:rsidR="00521E0F" w:rsidRDefault="00521E0F" w:rsidP="000D55A7">
            <w:pPr>
              <w:pStyle w:val="ListParagraph"/>
              <w:numPr>
                <w:ilvl w:val="0"/>
                <w:numId w:val="25"/>
              </w:numPr>
              <w:spacing w:after="40"/>
              <w:outlineLvl w:val="1"/>
              <w:rPr>
                <w:b/>
              </w:rPr>
            </w:pPr>
            <w:r>
              <w:rPr>
                <w:b/>
              </w:rPr>
              <w:t>I pick and put together delivery and pick-up orders with scanner and totes</w:t>
            </w:r>
          </w:p>
          <w:p w14:paraId="20628EC4" w14:textId="77777777" w:rsidR="00605728" w:rsidRDefault="00605728" w:rsidP="000D55A7">
            <w:pPr>
              <w:pStyle w:val="ListParagraph"/>
              <w:numPr>
                <w:ilvl w:val="0"/>
                <w:numId w:val="25"/>
              </w:numPr>
              <w:spacing w:after="40"/>
              <w:outlineLvl w:val="1"/>
              <w:rPr>
                <w:b/>
              </w:rPr>
            </w:pPr>
            <w:r>
              <w:rPr>
                <w:b/>
              </w:rPr>
              <w:t>Provide customer service for customers who need assistance while on sales floor.</w:t>
            </w:r>
          </w:p>
          <w:p w14:paraId="000BABAE" w14:textId="77777777" w:rsidR="00521E0F" w:rsidRPr="00B92D71" w:rsidRDefault="00605728" w:rsidP="000D55A7">
            <w:pPr>
              <w:pStyle w:val="ListParagraph"/>
              <w:numPr>
                <w:ilvl w:val="0"/>
                <w:numId w:val="25"/>
              </w:numPr>
              <w:spacing w:after="40"/>
              <w:outlineLvl w:val="1"/>
              <w:rPr>
                <w:b/>
              </w:rPr>
            </w:pPr>
            <w:r>
              <w:rPr>
                <w:b/>
              </w:rPr>
              <w:t>Learn something new everyday</w:t>
            </w:r>
            <w:r w:rsidR="00521E0F">
              <w:rPr>
                <w:b/>
              </w:rPr>
              <w:t xml:space="preserve"> </w:t>
            </w:r>
          </w:p>
          <w:p w14:paraId="5AC5E7B5" w14:textId="77777777" w:rsidR="00536833" w:rsidRPr="00701394" w:rsidRDefault="00536833" w:rsidP="00536833">
            <w:pPr>
              <w:spacing w:after="40"/>
              <w:contextualSpacing w:val="0"/>
              <w:outlineLvl w:val="1"/>
              <w:rPr>
                <w:rFonts w:eastAsiaTheme="majorEastAsia" w:cstheme="majorBidi"/>
                <w:b/>
                <w:caps/>
                <w:color w:val="1D824C" w:themeColor="accent1"/>
                <w:sz w:val="26"/>
                <w:szCs w:val="26"/>
              </w:rPr>
            </w:pPr>
          </w:p>
          <w:p w14:paraId="7556FF1E" w14:textId="77777777" w:rsidR="00F3270E" w:rsidRDefault="00F3270E" w:rsidP="00A02743">
            <w:pPr>
              <w:pStyle w:val="Heading3"/>
              <w:contextualSpacing w:val="0"/>
            </w:pPr>
          </w:p>
          <w:p w14:paraId="25860CC0" w14:textId="77777777" w:rsidR="00720629" w:rsidRDefault="00720629" w:rsidP="00650DF4">
            <w:pPr>
              <w:spacing w:after="40"/>
              <w:contextualSpacing w:val="0"/>
              <w:outlineLvl w:val="1"/>
              <w:rPr>
                <w:b/>
                <w:caps/>
              </w:rPr>
            </w:pPr>
          </w:p>
          <w:p w14:paraId="22A3D621" w14:textId="77777777" w:rsidR="00834651" w:rsidRDefault="00834651" w:rsidP="00A02743">
            <w:pPr>
              <w:pStyle w:val="Heading3"/>
              <w:contextualSpacing w:val="0"/>
            </w:pPr>
          </w:p>
          <w:p w14:paraId="025A6232" w14:textId="77777777" w:rsidR="00834651" w:rsidRDefault="00834651" w:rsidP="00A02743">
            <w:pPr>
              <w:pStyle w:val="Heading3"/>
              <w:contextualSpacing w:val="0"/>
            </w:pPr>
          </w:p>
          <w:p w14:paraId="6075C019" w14:textId="77777777" w:rsidR="0069596F" w:rsidRDefault="000400CA" w:rsidP="003D049D">
            <w:pPr>
              <w:spacing w:after="40"/>
              <w:contextualSpacing w:val="0"/>
              <w:outlineLvl w:val="1"/>
              <w:rPr>
                <w:b/>
              </w:rPr>
            </w:pPr>
            <w:r>
              <w:rPr>
                <w:rFonts w:eastAsiaTheme="majorEastAsia" w:cstheme="majorBidi"/>
                <w:b/>
                <w:caps/>
                <w:color w:val="1D824C" w:themeColor="accent1"/>
                <w:sz w:val="26"/>
                <w:szCs w:val="26"/>
              </w:rPr>
              <w:t xml:space="preserve">Amazon </w:t>
            </w:r>
            <w:proofErr w:type="spellStart"/>
            <w:r w:rsidR="00834651">
              <w:rPr>
                <w:rFonts w:eastAsiaTheme="majorEastAsia" w:cstheme="majorBidi"/>
                <w:b/>
                <w:caps/>
                <w:color w:val="1D824C" w:themeColor="accent1"/>
                <w:sz w:val="26"/>
                <w:szCs w:val="26"/>
              </w:rPr>
              <w:t>Fullfillment</w:t>
            </w:r>
            <w:proofErr w:type="spellEnd"/>
            <w:r w:rsidR="00834651">
              <w:rPr>
                <w:rFonts w:eastAsiaTheme="majorEastAsia" w:cstheme="majorBidi"/>
                <w:b/>
                <w:caps/>
                <w:color w:val="1D824C" w:themeColor="accent1"/>
                <w:sz w:val="26"/>
                <w:szCs w:val="26"/>
              </w:rPr>
              <w:t xml:space="preserve"> </w:t>
            </w:r>
            <w:proofErr w:type="spellStart"/>
            <w:r w:rsidR="00834651">
              <w:rPr>
                <w:rFonts w:eastAsiaTheme="majorEastAsia" w:cstheme="majorBidi"/>
                <w:b/>
                <w:caps/>
                <w:color w:val="1D824C" w:themeColor="accent1"/>
                <w:sz w:val="26"/>
                <w:szCs w:val="26"/>
              </w:rPr>
              <w:t>asscociate</w:t>
            </w:r>
            <w:proofErr w:type="spellEnd"/>
            <w:r w:rsidR="00834651" w:rsidRPr="00701394">
              <w:rPr>
                <w:rFonts w:eastAsiaTheme="majorEastAsia" w:cstheme="majorBidi"/>
                <w:b/>
                <w:caps/>
                <w:color w:val="1D824C" w:themeColor="accent1"/>
                <w:sz w:val="26"/>
                <w:szCs w:val="26"/>
              </w:rPr>
              <w:t xml:space="preserve">, </w:t>
            </w:r>
          </w:p>
          <w:p w14:paraId="2057782C" w14:textId="7275A831" w:rsidR="00365E8A" w:rsidRDefault="00365E8A" w:rsidP="00365E8A">
            <w:pPr>
              <w:spacing w:after="40"/>
              <w:contextualSpacing w:val="0"/>
              <w:outlineLvl w:val="1"/>
              <w:rPr>
                <w:b/>
              </w:rPr>
            </w:pPr>
            <w:r>
              <w:rPr>
                <w:b/>
              </w:rPr>
              <w:t xml:space="preserve">August </w:t>
            </w:r>
            <w:r w:rsidRPr="00643092">
              <w:rPr>
                <w:b/>
              </w:rPr>
              <w:t xml:space="preserve">30, </w:t>
            </w:r>
            <w:r>
              <w:rPr>
                <w:b/>
              </w:rPr>
              <w:t>2021</w:t>
            </w:r>
            <w:r w:rsidRPr="00643092">
              <w:rPr>
                <w:b/>
              </w:rPr>
              <w:t xml:space="preserve">- </w:t>
            </w:r>
            <w:r>
              <w:rPr>
                <w:b/>
              </w:rPr>
              <w:t>November 22, 2021</w:t>
            </w:r>
          </w:p>
          <w:p w14:paraId="56A9E87B" w14:textId="77777777" w:rsidR="00834651" w:rsidRPr="00701394" w:rsidRDefault="00834651" w:rsidP="00F11FF9">
            <w:pPr>
              <w:spacing w:after="40"/>
              <w:contextualSpacing w:val="0"/>
              <w:outlineLvl w:val="1"/>
              <w:rPr>
                <w:rFonts w:eastAsiaTheme="majorEastAsia" w:cstheme="majorBidi"/>
                <w:b/>
                <w:caps/>
                <w:color w:val="1D824C" w:themeColor="accent1"/>
                <w:sz w:val="26"/>
                <w:szCs w:val="26"/>
              </w:rPr>
            </w:pPr>
          </w:p>
          <w:p w14:paraId="4F488EE0" w14:textId="77777777" w:rsidR="00834651" w:rsidRDefault="00834651" w:rsidP="00F11FF9">
            <w:r>
              <w:t>•</w:t>
            </w:r>
            <w:r>
              <w:tab/>
              <w:t xml:space="preserve">Place items from yellow totes, carts, into pods </w:t>
            </w:r>
          </w:p>
          <w:p w14:paraId="2D9DF933" w14:textId="77777777" w:rsidR="00EE0BB6" w:rsidRDefault="00834651" w:rsidP="00F11FF9">
            <w:r>
              <w:t>•</w:t>
            </w:r>
            <w:r>
              <w:tab/>
              <w:t>Work quick, keep rate over 300</w:t>
            </w:r>
          </w:p>
          <w:p w14:paraId="206DDA7E" w14:textId="77777777" w:rsidR="00834651" w:rsidRDefault="00834651" w:rsidP="00F11FF9">
            <w:r>
              <w:t>•</w:t>
            </w:r>
            <w:r>
              <w:tab/>
              <w:t>Stand ten/eleven hours each day, four days a week</w:t>
            </w:r>
          </w:p>
          <w:p w14:paraId="3163D9C2" w14:textId="77777777" w:rsidR="00834651" w:rsidRDefault="00834651" w:rsidP="00F11FF9">
            <w:r>
              <w:t>•</w:t>
            </w:r>
            <w:r>
              <w:tab/>
              <w:t xml:space="preserve">Give other </w:t>
            </w:r>
            <w:proofErr w:type="spellStart"/>
            <w:r>
              <w:t>stowers</w:t>
            </w:r>
            <w:proofErr w:type="spellEnd"/>
            <w:r>
              <w:t xml:space="preserve"> work when needed</w:t>
            </w:r>
          </w:p>
          <w:p w14:paraId="5EA5B3FA" w14:textId="77777777" w:rsidR="00834651" w:rsidRDefault="00834651" w:rsidP="00F11FF9">
            <w:r>
              <w:t>•</w:t>
            </w:r>
            <w:r>
              <w:tab/>
              <w:t>Overtime if needed, mandatory sometimes</w:t>
            </w:r>
          </w:p>
          <w:p w14:paraId="15F6691F" w14:textId="77777777" w:rsidR="00834651" w:rsidRDefault="00834651" w:rsidP="00F11FF9">
            <w:r>
              <w:t>•</w:t>
            </w:r>
            <w:r>
              <w:tab/>
              <w:t>Scan and verifying all inventory are store according to company guidelines</w:t>
            </w:r>
          </w:p>
          <w:p w14:paraId="292B81EF" w14:textId="77777777" w:rsidR="00834651" w:rsidRDefault="00834651" w:rsidP="00F11FF9">
            <w:r>
              <w:t>•</w:t>
            </w:r>
            <w:r>
              <w:tab/>
              <w:t>Deciphering work orders</w:t>
            </w:r>
          </w:p>
          <w:p w14:paraId="05248618" w14:textId="77777777" w:rsidR="00834651" w:rsidRDefault="00834651" w:rsidP="00F11FF9">
            <w:r>
              <w:t>•</w:t>
            </w:r>
            <w:r>
              <w:tab/>
              <w:t>Keep the warehouse area clean</w:t>
            </w:r>
          </w:p>
          <w:p w14:paraId="6538F925" w14:textId="77777777" w:rsidR="00834651" w:rsidRDefault="00834651" w:rsidP="00F11FF9">
            <w:r>
              <w:t>•</w:t>
            </w:r>
            <w:r>
              <w:tab/>
              <w:t>Obtain storage areas and compare the information on them with work orders to ensure conformance</w:t>
            </w:r>
          </w:p>
          <w:p w14:paraId="55BAE3A5" w14:textId="77777777" w:rsidR="00834651" w:rsidRDefault="00834651" w:rsidP="00F11FF9">
            <w:r>
              <w:t>•</w:t>
            </w:r>
            <w:r>
              <w:tab/>
              <w:t>Ascertain that all picked and packed items are properly recorded into Amazon order database</w:t>
            </w:r>
          </w:p>
          <w:p w14:paraId="7DBC1DA9" w14:textId="77777777" w:rsidR="00834651" w:rsidRDefault="00834651" w:rsidP="00A02743">
            <w:pPr>
              <w:pStyle w:val="Heading3"/>
              <w:contextualSpacing w:val="0"/>
            </w:pPr>
          </w:p>
          <w:p w14:paraId="34CACBBD" w14:textId="77777777" w:rsidR="00133B20" w:rsidRDefault="00133B20" w:rsidP="00133B20">
            <w:pPr>
              <w:spacing w:after="40"/>
              <w:contextualSpacing w:val="0"/>
              <w:outlineLvl w:val="1"/>
              <w:rPr>
                <w:b/>
                <w:caps/>
              </w:rPr>
            </w:pPr>
            <w:r>
              <w:rPr>
                <w:b/>
                <w:caps/>
              </w:rPr>
              <w:t>HOUSEKEEPER</w:t>
            </w:r>
          </w:p>
          <w:p w14:paraId="62F6E880" w14:textId="77777777" w:rsidR="00133B20" w:rsidRDefault="00133B20" w:rsidP="00133B20">
            <w:pPr>
              <w:spacing w:after="40"/>
              <w:contextualSpacing w:val="0"/>
              <w:outlineLvl w:val="1"/>
              <w:rPr>
                <w:b/>
              </w:rPr>
            </w:pPr>
            <w:r>
              <w:rPr>
                <w:b/>
                <w:caps/>
              </w:rPr>
              <w:lastRenderedPageBreak/>
              <w:t xml:space="preserve">SUPERVISOR: ROBERT Ford </w:t>
            </w:r>
          </w:p>
          <w:p w14:paraId="35426459" w14:textId="19A212F3" w:rsidR="00133B20" w:rsidRDefault="00133B20" w:rsidP="00133B20">
            <w:pPr>
              <w:spacing w:after="40"/>
              <w:contextualSpacing w:val="0"/>
              <w:outlineLvl w:val="1"/>
              <w:rPr>
                <w:b/>
              </w:rPr>
            </w:pPr>
            <w:r>
              <w:rPr>
                <w:b/>
              </w:rPr>
              <w:t xml:space="preserve">June </w:t>
            </w:r>
            <w:r w:rsidRPr="00643092">
              <w:rPr>
                <w:b/>
              </w:rPr>
              <w:t xml:space="preserve">30, </w:t>
            </w:r>
            <w:r>
              <w:rPr>
                <w:b/>
              </w:rPr>
              <w:t>2021</w:t>
            </w:r>
            <w:r w:rsidRPr="00643092">
              <w:rPr>
                <w:b/>
              </w:rPr>
              <w:t xml:space="preserve">- </w:t>
            </w:r>
            <w:r>
              <w:rPr>
                <w:b/>
              </w:rPr>
              <w:t xml:space="preserve">August </w:t>
            </w:r>
            <w:r w:rsidR="00365E8A">
              <w:rPr>
                <w:b/>
              </w:rPr>
              <w:t>30</w:t>
            </w:r>
            <w:r>
              <w:rPr>
                <w:b/>
              </w:rPr>
              <w:t>, 2021</w:t>
            </w:r>
          </w:p>
          <w:p w14:paraId="4F1068BF" w14:textId="77777777" w:rsidR="00133B20" w:rsidRPr="00701394" w:rsidRDefault="00133B20" w:rsidP="00133B20">
            <w:pPr>
              <w:spacing w:after="40"/>
              <w:contextualSpacing w:val="0"/>
              <w:outlineLvl w:val="1"/>
              <w:rPr>
                <w:rFonts w:eastAsiaTheme="majorEastAsia" w:cstheme="majorBidi"/>
                <w:b/>
                <w:caps/>
                <w:color w:val="1D824C" w:themeColor="accent1"/>
                <w:sz w:val="26"/>
                <w:szCs w:val="26"/>
              </w:rPr>
            </w:pPr>
          </w:p>
          <w:p w14:paraId="438F4CFD" w14:textId="77777777" w:rsidR="00133B20" w:rsidRDefault="00133B20" w:rsidP="000D55A7">
            <w:pPr>
              <w:pStyle w:val="ListParagraph"/>
              <w:numPr>
                <w:ilvl w:val="0"/>
                <w:numId w:val="25"/>
              </w:numPr>
            </w:pPr>
            <w:r>
              <w:t xml:space="preserve">Clean ER patient rooms after patient discharge as quickly as possible </w:t>
            </w:r>
          </w:p>
          <w:p w14:paraId="6B896B70" w14:textId="77777777" w:rsidR="00133B20" w:rsidRDefault="00133B20" w:rsidP="000D55A7">
            <w:pPr>
              <w:pStyle w:val="ListParagraph"/>
              <w:numPr>
                <w:ilvl w:val="0"/>
                <w:numId w:val="25"/>
              </w:numPr>
            </w:pPr>
            <w:r>
              <w:t xml:space="preserve">Clean ER exam rooms, CT rooms, trauma rooms </w:t>
            </w:r>
          </w:p>
          <w:p w14:paraId="11EB8640" w14:textId="77777777" w:rsidR="00133B20" w:rsidRDefault="00133B20" w:rsidP="000D55A7">
            <w:pPr>
              <w:pStyle w:val="ListParagraph"/>
              <w:numPr>
                <w:ilvl w:val="0"/>
                <w:numId w:val="25"/>
              </w:numPr>
            </w:pPr>
            <w:r>
              <w:t xml:space="preserve">Empty trash and bio bags </w:t>
            </w:r>
          </w:p>
          <w:p w14:paraId="138A01B8" w14:textId="77777777" w:rsidR="00133B20" w:rsidRDefault="00133B20" w:rsidP="000D55A7">
            <w:pPr>
              <w:pStyle w:val="ListParagraph"/>
              <w:numPr>
                <w:ilvl w:val="0"/>
                <w:numId w:val="25"/>
              </w:numPr>
            </w:pPr>
            <w:r>
              <w:t xml:space="preserve">Clean break rooms and restrooms throughly </w:t>
            </w:r>
          </w:p>
          <w:p w14:paraId="3070B9B9" w14:textId="77777777" w:rsidR="00834651" w:rsidRDefault="00834651" w:rsidP="00A02743">
            <w:pPr>
              <w:pStyle w:val="Heading3"/>
              <w:contextualSpacing w:val="0"/>
            </w:pPr>
          </w:p>
          <w:p w14:paraId="6F91CBCA" w14:textId="77777777" w:rsidR="00834651" w:rsidRDefault="00834651" w:rsidP="00A02743">
            <w:pPr>
              <w:pStyle w:val="Heading3"/>
              <w:contextualSpacing w:val="0"/>
            </w:pPr>
            <w:r>
              <w:t xml:space="preserve"> </w:t>
            </w:r>
          </w:p>
          <w:p w14:paraId="4743FF91" w14:textId="77777777" w:rsidR="000400CA" w:rsidRDefault="00ED6EB4" w:rsidP="003D049D">
            <w:pPr>
              <w:pStyle w:val="Heading3"/>
              <w:contextualSpacing w:val="0"/>
            </w:pPr>
            <w:r w:rsidRPr="001D2005">
              <w:rPr>
                <w:color w:val="1D824C" w:themeColor="accent1"/>
                <w:sz w:val="28"/>
                <w:szCs w:val="28"/>
              </w:rPr>
              <w:t>Freelance Author</w:t>
            </w:r>
          </w:p>
          <w:p w14:paraId="16B028D5" w14:textId="77777777" w:rsidR="000400CA" w:rsidRDefault="000400CA" w:rsidP="003D049D">
            <w:pPr>
              <w:pStyle w:val="Heading3"/>
              <w:contextualSpacing w:val="0"/>
            </w:pPr>
            <w:r>
              <w:t>8/24/2019-present</w:t>
            </w:r>
          </w:p>
          <w:p w14:paraId="7F1B2DF8" w14:textId="77777777" w:rsidR="00ED6EB4" w:rsidRPr="001D2005" w:rsidRDefault="00ED6EB4" w:rsidP="00A02743">
            <w:pPr>
              <w:pStyle w:val="Heading3"/>
              <w:contextualSpacing w:val="0"/>
              <w:rPr>
                <w:color w:val="1D824C" w:themeColor="accent1"/>
                <w:sz w:val="28"/>
                <w:szCs w:val="28"/>
              </w:rPr>
            </w:pPr>
          </w:p>
          <w:p w14:paraId="50BF84F2" w14:textId="77777777" w:rsidR="002E4322" w:rsidRDefault="00F93281" w:rsidP="000D55A7">
            <w:pPr>
              <w:pStyle w:val="ListParagraph"/>
              <w:numPr>
                <w:ilvl w:val="0"/>
                <w:numId w:val="25"/>
              </w:numPr>
            </w:pPr>
            <w:r>
              <w:t>I self-publish and edit articles and</w:t>
            </w:r>
            <w:r w:rsidR="008C2C68">
              <w:t xml:space="preserve"> books. </w:t>
            </w:r>
          </w:p>
          <w:p w14:paraId="5E5C0982" w14:textId="77777777" w:rsidR="00F93281" w:rsidRDefault="002E4322" w:rsidP="000D55A7">
            <w:pPr>
              <w:pStyle w:val="ListParagraph"/>
              <w:numPr>
                <w:ilvl w:val="0"/>
                <w:numId w:val="25"/>
              </w:numPr>
            </w:pPr>
            <w:r>
              <w:t>I blog and maintain my own Facebook page It Just Takes Time after one of my books.</w:t>
            </w:r>
            <w:r w:rsidR="00F93281">
              <w:t xml:space="preserve">  </w:t>
            </w:r>
          </w:p>
          <w:p w14:paraId="0BE5B904" w14:textId="77777777" w:rsidR="00C1013B" w:rsidRDefault="00C1013B" w:rsidP="009D158F">
            <w:pPr>
              <w:pStyle w:val="Heading3"/>
              <w:ind w:left="720"/>
              <w:contextualSpacing w:val="0"/>
            </w:pPr>
          </w:p>
          <w:p w14:paraId="06F77A71" w14:textId="77777777" w:rsidR="007B46B8" w:rsidRDefault="007B46B8" w:rsidP="00A02743">
            <w:pPr>
              <w:pStyle w:val="Heading3"/>
              <w:contextualSpacing w:val="0"/>
            </w:pPr>
          </w:p>
          <w:p w14:paraId="5F20E610" w14:textId="77777777" w:rsidR="007B46B8" w:rsidRDefault="007B46B8" w:rsidP="00A02743">
            <w:pPr>
              <w:pStyle w:val="Heading3"/>
              <w:contextualSpacing w:val="0"/>
            </w:pPr>
          </w:p>
          <w:p w14:paraId="0C26E9AE" w14:textId="77777777" w:rsidR="007B46B8" w:rsidRDefault="007B46B8" w:rsidP="00A02743">
            <w:pPr>
              <w:pStyle w:val="Heading3"/>
              <w:contextualSpacing w:val="0"/>
            </w:pPr>
          </w:p>
          <w:p w14:paraId="4BDF60F9" w14:textId="77777777" w:rsidR="007B46B8" w:rsidRDefault="007B46B8" w:rsidP="00A02743">
            <w:pPr>
              <w:pStyle w:val="Heading3"/>
              <w:contextualSpacing w:val="0"/>
            </w:pPr>
          </w:p>
          <w:p w14:paraId="5398031A" w14:textId="77777777" w:rsidR="007B46B8" w:rsidRDefault="007B46B8" w:rsidP="00A02743">
            <w:pPr>
              <w:pStyle w:val="Heading3"/>
              <w:contextualSpacing w:val="0"/>
            </w:pPr>
          </w:p>
          <w:p w14:paraId="09BBE3B3" w14:textId="77777777" w:rsidR="007B46B8" w:rsidRDefault="007B46B8" w:rsidP="00A02743">
            <w:pPr>
              <w:pStyle w:val="Heading3"/>
              <w:contextualSpacing w:val="0"/>
            </w:pPr>
          </w:p>
          <w:p w14:paraId="081B090C" w14:textId="77777777" w:rsidR="007B46B8" w:rsidRDefault="007B46B8" w:rsidP="00A02743">
            <w:pPr>
              <w:pStyle w:val="Heading3"/>
              <w:contextualSpacing w:val="0"/>
            </w:pPr>
          </w:p>
          <w:p w14:paraId="1036BB9F" w14:textId="10D5DC3F" w:rsidR="00A02743" w:rsidRPr="00CF1A49" w:rsidRDefault="00254E37" w:rsidP="00A02743">
            <w:pPr>
              <w:pStyle w:val="Heading2"/>
              <w:contextualSpacing w:val="0"/>
            </w:pPr>
            <w:r>
              <w:t>Wise Health Surgical Hospital</w:t>
            </w:r>
          </w:p>
          <w:p w14:paraId="1EC88753" w14:textId="77777777" w:rsidR="00090BA1" w:rsidRDefault="00090BA1" w:rsidP="00A02743">
            <w:pPr>
              <w:pStyle w:val="Heading2"/>
              <w:contextualSpacing w:val="0"/>
            </w:pPr>
            <w:r>
              <w:t>3200 N Tarrant Parkway</w:t>
            </w:r>
          </w:p>
          <w:p w14:paraId="0DFC3659" w14:textId="77777777" w:rsidR="004729D0" w:rsidRDefault="004729D0" w:rsidP="00A02743">
            <w:pPr>
              <w:pStyle w:val="Heading2"/>
              <w:contextualSpacing w:val="0"/>
            </w:pPr>
            <w:r>
              <w:t>Fort Worth TX 76177</w:t>
            </w:r>
          </w:p>
          <w:p w14:paraId="1FBDBAD8" w14:textId="394E8A0E" w:rsidR="004729D0" w:rsidRDefault="00F71281" w:rsidP="00A02743">
            <w:pPr>
              <w:pStyle w:val="Heading2"/>
              <w:contextualSpacing w:val="0"/>
            </w:pPr>
            <w:r>
              <w:t>Supervisor</w:t>
            </w:r>
            <w:r w:rsidR="00953D79">
              <w:t xml:space="preserve">: </w:t>
            </w:r>
            <w:r>
              <w:t>Cory Sims</w:t>
            </w:r>
            <w:r w:rsidR="00F30767">
              <w:t xml:space="preserve"> use as REFERENCE</w:t>
            </w:r>
          </w:p>
          <w:p w14:paraId="4CB5A106" w14:textId="77777777" w:rsidR="00F71281" w:rsidRDefault="004729D0" w:rsidP="00A02743">
            <w:pPr>
              <w:pStyle w:val="Heading2"/>
              <w:contextualSpacing w:val="0"/>
            </w:pPr>
            <w:r>
              <w:t>PHONE NUMBER:</w:t>
            </w:r>
            <w:r w:rsidR="00953D79">
              <w:t xml:space="preserve"> 940-748-2299</w:t>
            </w:r>
          </w:p>
          <w:p w14:paraId="6EEF31A1" w14:textId="77777777" w:rsidR="00C01105" w:rsidRPr="00CF1A49" w:rsidRDefault="00C01105" w:rsidP="003D049D">
            <w:pPr>
              <w:pStyle w:val="Heading3"/>
              <w:contextualSpacing w:val="0"/>
            </w:pPr>
            <w:r>
              <w:t>04/05/2018-2/24/2021</w:t>
            </w:r>
          </w:p>
          <w:p w14:paraId="694FCE25" w14:textId="77777777" w:rsidR="00C01105" w:rsidRPr="00CF1A49" w:rsidRDefault="00C01105" w:rsidP="00A02743">
            <w:pPr>
              <w:pStyle w:val="Heading2"/>
              <w:contextualSpacing w:val="0"/>
            </w:pPr>
          </w:p>
          <w:p w14:paraId="35A44792" w14:textId="77777777" w:rsidR="00A02743" w:rsidRDefault="00A02743" w:rsidP="00A02743">
            <w:r>
              <w:t>•</w:t>
            </w:r>
            <w:r>
              <w:tab/>
            </w:r>
            <w:r w:rsidR="000C243D">
              <w:t>clean</w:t>
            </w:r>
            <w:r w:rsidR="00230B3C">
              <w:t xml:space="preserve">, sanitize, </w:t>
            </w:r>
            <w:r w:rsidR="005F2B50">
              <w:t xml:space="preserve">mop, change sheets, </w:t>
            </w:r>
            <w:r w:rsidR="000C243D">
              <w:t>patient rooms</w:t>
            </w:r>
          </w:p>
          <w:p w14:paraId="7A5A759E" w14:textId="77777777" w:rsidR="000B3672" w:rsidRDefault="000F238D" w:rsidP="00A02743">
            <w:r>
              <w:t xml:space="preserve">•            speak and assist patients </w:t>
            </w:r>
            <w:r w:rsidR="00230B3C">
              <w:t xml:space="preserve">in a friendly manner </w:t>
            </w:r>
            <w:r>
              <w:t>if needed</w:t>
            </w:r>
          </w:p>
          <w:p w14:paraId="7B5F1678" w14:textId="77777777" w:rsidR="0061095A" w:rsidRDefault="00480BA9" w:rsidP="00A02743">
            <w:r>
              <w:t xml:space="preserve">•            place trash in </w:t>
            </w:r>
            <w:r w:rsidR="000B3672">
              <w:t>dumpsters</w:t>
            </w:r>
          </w:p>
          <w:p w14:paraId="09EE0557" w14:textId="77777777" w:rsidR="007F2F97" w:rsidRDefault="00A02743" w:rsidP="00447A8B">
            <w:r>
              <w:t>•</w:t>
            </w:r>
            <w:r>
              <w:tab/>
            </w:r>
            <w:r w:rsidR="007C10DC">
              <w:t>empty trash cans, place new trash liners</w:t>
            </w:r>
          </w:p>
          <w:p w14:paraId="0B4F84F2" w14:textId="77777777" w:rsidR="00A02743" w:rsidRDefault="00A02743" w:rsidP="00A02743">
            <w:r>
              <w:t>•</w:t>
            </w:r>
            <w:r>
              <w:tab/>
              <w:t xml:space="preserve">clean restrooms and lobby </w:t>
            </w:r>
          </w:p>
          <w:p w14:paraId="04ABDD15" w14:textId="77777777" w:rsidR="007C10DC" w:rsidRDefault="007C10DC" w:rsidP="00A02743"/>
          <w:p w14:paraId="504D25B3" w14:textId="77777777" w:rsidR="00A02743" w:rsidRDefault="00A02743" w:rsidP="00614357">
            <w:pPr>
              <w:pStyle w:val="Heading3"/>
              <w:contextualSpacing w:val="0"/>
            </w:pPr>
          </w:p>
          <w:p w14:paraId="3AAC3146" w14:textId="77777777" w:rsidR="00A02743" w:rsidRDefault="00A02743" w:rsidP="00614357">
            <w:pPr>
              <w:pStyle w:val="Heading3"/>
              <w:contextualSpacing w:val="0"/>
            </w:pPr>
          </w:p>
          <w:p w14:paraId="7AEB1DD2" w14:textId="77777777" w:rsidR="00614357" w:rsidRDefault="00614357" w:rsidP="00614357"/>
          <w:p w14:paraId="1789F7B1" w14:textId="20E3A503" w:rsidR="00D0733B" w:rsidRPr="00CF1A49" w:rsidRDefault="00D0733B" w:rsidP="0007769C"/>
        </w:tc>
      </w:tr>
      <w:tr w:rsidR="00F61DF9" w:rsidRPr="00CF1A49" w14:paraId="5E57461E" w14:textId="77777777" w:rsidTr="00365E8A">
        <w:tc>
          <w:tcPr>
            <w:tcW w:w="9290" w:type="dxa"/>
            <w:tcMar>
              <w:top w:w="216" w:type="dxa"/>
            </w:tcMar>
          </w:tcPr>
          <w:p w14:paraId="5E98FC0E" w14:textId="708C207A" w:rsidR="00091028" w:rsidRDefault="00091028" w:rsidP="005E77D5"/>
          <w:p w14:paraId="0256154D" w14:textId="3B7BDB87" w:rsidR="00E126E9" w:rsidRDefault="00E126E9" w:rsidP="00EA6CF7"/>
          <w:p w14:paraId="09DDCD62" w14:textId="539A86EF" w:rsidR="00B64936" w:rsidRDefault="00214716" w:rsidP="00B64936">
            <w:pPr>
              <w:spacing w:after="40"/>
              <w:contextualSpacing w:val="0"/>
              <w:outlineLvl w:val="1"/>
              <w:rPr>
                <w:rFonts w:eastAsiaTheme="majorEastAsia" w:cstheme="majorBidi"/>
                <w:b/>
                <w:caps/>
                <w:sz w:val="26"/>
                <w:szCs w:val="26"/>
              </w:rPr>
            </w:pPr>
            <w:r>
              <w:rPr>
                <w:rFonts w:eastAsiaTheme="majorEastAsia" w:cstheme="majorBidi"/>
                <w:b/>
                <w:caps/>
                <w:color w:val="1D824C" w:themeColor="accent1"/>
                <w:sz w:val="26"/>
                <w:szCs w:val="26"/>
              </w:rPr>
              <w:t xml:space="preserve">Walmart </w:t>
            </w:r>
            <w:r w:rsidR="001D2AE7">
              <w:rPr>
                <w:rFonts w:eastAsiaTheme="majorEastAsia" w:cstheme="majorBidi"/>
                <w:b/>
                <w:caps/>
                <w:color w:val="1D824C" w:themeColor="accent1"/>
                <w:sz w:val="26"/>
                <w:szCs w:val="26"/>
              </w:rPr>
              <w:t>frozen/dairy</w:t>
            </w:r>
            <w:r w:rsidR="00B64936" w:rsidRPr="00B64936">
              <w:rPr>
                <w:rFonts w:eastAsiaTheme="majorEastAsia" w:cstheme="majorBidi"/>
                <w:b/>
                <w:caps/>
                <w:color w:val="1D824C" w:themeColor="accent1"/>
                <w:sz w:val="26"/>
                <w:szCs w:val="26"/>
              </w:rPr>
              <w:t xml:space="preserve"> ASSOCIAT</w:t>
            </w:r>
            <w:r w:rsidR="001D2AE7">
              <w:rPr>
                <w:rFonts w:eastAsiaTheme="majorEastAsia" w:cstheme="majorBidi"/>
                <w:b/>
                <w:caps/>
                <w:color w:val="1D824C" w:themeColor="accent1"/>
                <w:sz w:val="26"/>
                <w:szCs w:val="26"/>
              </w:rPr>
              <w:t>E</w:t>
            </w:r>
          </w:p>
          <w:p w14:paraId="7F4F1034" w14:textId="172D9121" w:rsidR="005253C5" w:rsidRDefault="005253C5" w:rsidP="00B64936">
            <w:pPr>
              <w:spacing w:after="40"/>
              <w:contextualSpacing w:val="0"/>
              <w:outlineLvl w:val="1"/>
              <w:rPr>
                <w:rFonts w:eastAsiaTheme="majorEastAsia" w:cstheme="majorBidi"/>
                <w:b/>
                <w:caps/>
                <w:sz w:val="26"/>
                <w:szCs w:val="26"/>
              </w:rPr>
            </w:pPr>
          </w:p>
          <w:p w14:paraId="4DFA200A" w14:textId="77777777" w:rsidR="00214716" w:rsidRPr="00B64936" w:rsidRDefault="00214716" w:rsidP="003D049D">
            <w:pPr>
              <w:rPr>
                <w:b/>
              </w:rPr>
            </w:pPr>
            <w:r>
              <w:rPr>
                <w:b/>
              </w:rPr>
              <w:t>11/10/2016-01/28/2017</w:t>
            </w:r>
          </w:p>
          <w:p w14:paraId="4A256ABE" w14:textId="77777777" w:rsidR="005253C5" w:rsidRPr="00B64936" w:rsidRDefault="005253C5" w:rsidP="00B64936">
            <w:pPr>
              <w:spacing w:after="40"/>
              <w:contextualSpacing w:val="0"/>
              <w:outlineLvl w:val="1"/>
              <w:rPr>
                <w:rFonts w:eastAsiaTheme="majorEastAsia" w:cstheme="majorBidi"/>
                <w:b/>
                <w:caps/>
                <w:color w:val="1D824C" w:themeColor="accent1"/>
                <w:sz w:val="26"/>
                <w:szCs w:val="26"/>
              </w:rPr>
            </w:pPr>
          </w:p>
          <w:p w14:paraId="53C0A51D" w14:textId="00797992" w:rsidR="00CB067A" w:rsidRPr="00CB067A" w:rsidRDefault="00CB067A" w:rsidP="00CB067A">
            <w:pPr>
              <w:numPr>
                <w:ilvl w:val="0"/>
                <w:numId w:val="14"/>
              </w:numPr>
            </w:pPr>
            <w:r w:rsidRPr="00CB067A">
              <w:t xml:space="preserve">Stock and display all merchandise in frozen and dairy </w:t>
            </w:r>
            <w:r w:rsidR="00C61D8B" w:rsidRPr="00CB067A">
              <w:t>department.</w:t>
            </w:r>
          </w:p>
          <w:p w14:paraId="208B2B9E" w14:textId="02E9462B" w:rsidR="00CB067A" w:rsidRPr="00CB067A" w:rsidRDefault="00CB067A" w:rsidP="00CB067A">
            <w:pPr>
              <w:numPr>
                <w:ilvl w:val="0"/>
                <w:numId w:val="14"/>
              </w:numPr>
            </w:pPr>
            <w:r w:rsidRPr="00CB067A">
              <w:t xml:space="preserve">Assist customers and fellow </w:t>
            </w:r>
            <w:r w:rsidR="00C61D8B" w:rsidRPr="00CB067A">
              <w:t>associates.</w:t>
            </w:r>
          </w:p>
          <w:p w14:paraId="16151D53" w14:textId="05F019E1" w:rsidR="00CB067A" w:rsidRPr="00CB067A" w:rsidRDefault="00CB067A" w:rsidP="00CB067A">
            <w:pPr>
              <w:numPr>
                <w:ilvl w:val="0"/>
                <w:numId w:val="14"/>
              </w:numPr>
            </w:pPr>
            <w:r w:rsidRPr="00CB067A">
              <w:t xml:space="preserve">Clean and organize backroom and </w:t>
            </w:r>
            <w:proofErr w:type="spellStart"/>
            <w:r w:rsidR="00C61D8B" w:rsidRPr="00CB067A">
              <w:t>salesfloor</w:t>
            </w:r>
            <w:proofErr w:type="spellEnd"/>
            <w:r w:rsidR="00C61D8B" w:rsidRPr="00CB067A">
              <w:t>.</w:t>
            </w:r>
          </w:p>
          <w:p w14:paraId="4312B339" w14:textId="77777777" w:rsidR="00CB067A" w:rsidRPr="00CB067A" w:rsidRDefault="00CB067A" w:rsidP="00CB067A">
            <w:pPr>
              <w:numPr>
                <w:ilvl w:val="0"/>
                <w:numId w:val="14"/>
              </w:numPr>
            </w:pPr>
            <w:r w:rsidRPr="00CB067A">
              <w:t xml:space="preserve">Unload trucks </w:t>
            </w:r>
          </w:p>
          <w:p w14:paraId="3F7262C8" w14:textId="31D3E167" w:rsidR="00CB067A" w:rsidRPr="00CB067A" w:rsidRDefault="00CB067A" w:rsidP="00CB067A">
            <w:pPr>
              <w:numPr>
                <w:ilvl w:val="0"/>
                <w:numId w:val="14"/>
              </w:numPr>
            </w:pPr>
            <w:r w:rsidRPr="00CB067A">
              <w:t xml:space="preserve">Safely and correctly use ladders and pallet jacks to move merchandise throughout the </w:t>
            </w:r>
            <w:r w:rsidR="00C61D8B" w:rsidRPr="00CB067A">
              <w:t>store.</w:t>
            </w:r>
          </w:p>
          <w:p w14:paraId="50ABA947" w14:textId="77777777" w:rsidR="00643092" w:rsidRDefault="00643092" w:rsidP="00701394">
            <w:pPr>
              <w:spacing w:after="40"/>
              <w:contextualSpacing w:val="0"/>
              <w:outlineLvl w:val="1"/>
              <w:rPr>
                <w:b/>
              </w:rPr>
            </w:pPr>
          </w:p>
          <w:p w14:paraId="283550C8" w14:textId="77777777" w:rsidR="00E555F3" w:rsidRDefault="00E555F3" w:rsidP="00701394">
            <w:pPr>
              <w:spacing w:after="40"/>
              <w:contextualSpacing w:val="0"/>
              <w:outlineLvl w:val="1"/>
              <w:rPr>
                <w:rFonts w:eastAsiaTheme="majorEastAsia" w:cstheme="majorBidi"/>
                <w:b/>
                <w:caps/>
                <w:color w:val="1D824C" w:themeColor="accent1"/>
                <w:sz w:val="26"/>
                <w:szCs w:val="26"/>
              </w:rPr>
            </w:pPr>
          </w:p>
          <w:p w14:paraId="1AF21D77" w14:textId="23C3C3A5" w:rsidR="00B64936" w:rsidRDefault="00910C84" w:rsidP="00701394">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AMAZON </w:t>
            </w:r>
            <w:r w:rsidR="006403A9">
              <w:rPr>
                <w:rFonts w:eastAsiaTheme="majorEastAsia" w:cstheme="majorBidi"/>
                <w:b/>
                <w:caps/>
                <w:color w:val="1D824C" w:themeColor="accent1"/>
                <w:sz w:val="26"/>
                <w:szCs w:val="26"/>
              </w:rPr>
              <w:t>FULFILLMENTS</w:t>
            </w:r>
            <w:r w:rsidR="00643092">
              <w:rPr>
                <w:rFonts w:eastAsiaTheme="majorEastAsia" w:cstheme="majorBidi"/>
                <w:b/>
                <w:caps/>
                <w:color w:val="1D824C" w:themeColor="accent1"/>
                <w:sz w:val="26"/>
                <w:szCs w:val="26"/>
              </w:rPr>
              <w:t xml:space="preserve"> </w:t>
            </w:r>
            <w:r>
              <w:rPr>
                <w:rFonts w:eastAsiaTheme="majorEastAsia" w:cstheme="majorBidi"/>
                <w:b/>
                <w:caps/>
                <w:color w:val="1D824C" w:themeColor="accent1"/>
                <w:sz w:val="26"/>
                <w:szCs w:val="26"/>
              </w:rPr>
              <w:t>ASSOCIATE</w:t>
            </w:r>
          </w:p>
          <w:p w14:paraId="7F212834" w14:textId="4C9C5C71" w:rsidR="00910C84" w:rsidRDefault="00910C84" w:rsidP="003D049D">
            <w:pPr>
              <w:spacing w:after="40"/>
              <w:contextualSpacing w:val="0"/>
              <w:outlineLvl w:val="1"/>
              <w:rPr>
                <w:b/>
              </w:rPr>
            </w:pPr>
            <w:r w:rsidRPr="00643092">
              <w:rPr>
                <w:b/>
              </w:rPr>
              <w:t xml:space="preserve">April 30, 2015- </w:t>
            </w:r>
            <w:r w:rsidR="00080E8C">
              <w:rPr>
                <w:b/>
              </w:rPr>
              <w:t xml:space="preserve">November </w:t>
            </w:r>
            <w:r w:rsidRPr="00643092">
              <w:rPr>
                <w:b/>
              </w:rPr>
              <w:t>06,2015</w:t>
            </w:r>
          </w:p>
          <w:p w14:paraId="419152C5" w14:textId="77777777" w:rsidR="00910C84" w:rsidRPr="00701394" w:rsidRDefault="00910C84" w:rsidP="00701394">
            <w:pPr>
              <w:spacing w:after="40"/>
              <w:contextualSpacing w:val="0"/>
              <w:outlineLvl w:val="1"/>
              <w:rPr>
                <w:rFonts w:eastAsiaTheme="majorEastAsia" w:cstheme="majorBidi"/>
                <w:b/>
                <w:caps/>
                <w:color w:val="1D824C" w:themeColor="accent1"/>
                <w:sz w:val="26"/>
                <w:szCs w:val="26"/>
              </w:rPr>
            </w:pPr>
          </w:p>
          <w:p w14:paraId="7563F38B" w14:textId="77777777" w:rsidR="00FA7AA1" w:rsidRDefault="00FA7AA1" w:rsidP="00FA7AA1">
            <w:r>
              <w:t>•</w:t>
            </w:r>
            <w:r>
              <w:tab/>
              <w:t xml:space="preserve">Place items from yellow totes, carts, into pods </w:t>
            </w:r>
          </w:p>
          <w:p w14:paraId="168302D3" w14:textId="722FB747" w:rsidR="00FA7AA1" w:rsidRDefault="00FA7AA1" w:rsidP="00FA7AA1">
            <w:r>
              <w:t>•</w:t>
            </w:r>
            <w:r>
              <w:tab/>
              <w:t xml:space="preserve">Work </w:t>
            </w:r>
            <w:r w:rsidR="00112ABE">
              <w:t>quick</w:t>
            </w:r>
            <w:r>
              <w:t>, keep rate over 300</w:t>
            </w:r>
          </w:p>
          <w:p w14:paraId="3B101EB6" w14:textId="77777777" w:rsidR="00FA7AA1" w:rsidRDefault="00FA7AA1" w:rsidP="00FA7AA1">
            <w:r>
              <w:t>•</w:t>
            </w:r>
            <w:r>
              <w:tab/>
              <w:t>Stand ten/eleven hours each day, four days a week</w:t>
            </w:r>
          </w:p>
          <w:p w14:paraId="7476FF96" w14:textId="77777777" w:rsidR="00FA7AA1" w:rsidRDefault="00FA7AA1" w:rsidP="00FA7AA1">
            <w:r>
              <w:t>•</w:t>
            </w:r>
            <w:r>
              <w:tab/>
              <w:t xml:space="preserve">Give other </w:t>
            </w:r>
            <w:proofErr w:type="spellStart"/>
            <w:r>
              <w:t>stowers</w:t>
            </w:r>
            <w:proofErr w:type="spellEnd"/>
            <w:r>
              <w:t xml:space="preserve"> work when needed</w:t>
            </w:r>
          </w:p>
          <w:p w14:paraId="143804AC" w14:textId="77777777" w:rsidR="00FA7AA1" w:rsidRDefault="00FA7AA1" w:rsidP="00FA7AA1">
            <w:r>
              <w:t>•</w:t>
            </w:r>
            <w:r>
              <w:tab/>
              <w:t>Overtime if needed, mandatory sometimes</w:t>
            </w:r>
          </w:p>
          <w:p w14:paraId="4417F29B" w14:textId="77777777" w:rsidR="00FA7AA1" w:rsidRDefault="00FA7AA1" w:rsidP="00FA7AA1">
            <w:r>
              <w:t>•</w:t>
            </w:r>
            <w:r>
              <w:tab/>
              <w:t>Scan and verifying all inventory are store according to company guidelines</w:t>
            </w:r>
          </w:p>
          <w:p w14:paraId="65C30005" w14:textId="77777777" w:rsidR="00FA7AA1" w:rsidRDefault="00FA7AA1" w:rsidP="00FA7AA1">
            <w:r>
              <w:t>•</w:t>
            </w:r>
            <w:r>
              <w:tab/>
              <w:t>Deciphering work orders</w:t>
            </w:r>
          </w:p>
          <w:p w14:paraId="04E4A63F" w14:textId="77777777" w:rsidR="00FA7AA1" w:rsidRDefault="00FA7AA1" w:rsidP="00FA7AA1">
            <w:r>
              <w:t>•</w:t>
            </w:r>
            <w:r>
              <w:tab/>
              <w:t>Keep the warehouse area clean</w:t>
            </w:r>
          </w:p>
          <w:p w14:paraId="52CA7DFA" w14:textId="77777777" w:rsidR="00FA7AA1" w:rsidRDefault="00FA7AA1" w:rsidP="00FA7AA1">
            <w:r>
              <w:t>•</w:t>
            </w:r>
            <w:r>
              <w:tab/>
              <w:t>Obtain storage areas and compare the information on them with work orders to ensure conformance</w:t>
            </w:r>
          </w:p>
          <w:p w14:paraId="22445AAA" w14:textId="31B13272" w:rsidR="00CB067A" w:rsidRDefault="00FA7AA1" w:rsidP="00FA7AA1">
            <w:r>
              <w:t>•</w:t>
            </w:r>
            <w:r>
              <w:tab/>
              <w:t>Ascertain that all picked and packed items are properly recorded into Amazon order database</w:t>
            </w:r>
          </w:p>
          <w:p w14:paraId="52614EA0" w14:textId="40554167" w:rsidR="00B3507E" w:rsidRPr="00CB067A" w:rsidRDefault="00B3507E" w:rsidP="00CF086C">
            <w:pPr>
              <w:spacing w:after="40"/>
              <w:contextualSpacing w:val="0"/>
              <w:outlineLvl w:val="1"/>
            </w:pPr>
          </w:p>
          <w:p w14:paraId="544450D5" w14:textId="2FE58A9F" w:rsidR="00FA7AA1" w:rsidRDefault="00FA7AA1" w:rsidP="00FA7AA1"/>
          <w:p w14:paraId="2D6F162B" w14:textId="77777777" w:rsidR="00456F73" w:rsidRDefault="00456F73" w:rsidP="004906D3">
            <w:pPr>
              <w:spacing w:after="40"/>
              <w:contextualSpacing w:val="0"/>
              <w:outlineLvl w:val="1"/>
              <w:rPr>
                <w:b/>
              </w:rPr>
            </w:pPr>
          </w:p>
          <w:p w14:paraId="447264FF" w14:textId="77777777" w:rsidR="00C109D7" w:rsidRDefault="00C109D7" w:rsidP="004906D3">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KROGER</w:t>
            </w:r>
          </w:p>
          <w:p w14:paraId="301D77A5" w14:textId="7867E2BD" w:rsidR="00B64936" w:rsidRDefault="00C109D7" w:rsidP="004906D3">
            <w:pPr>
              <w:spacing w:after="40"/>
              <w:contextualSpacing w:val="0"/>
              <w:outlineLvl w:val="1"/>
              <w:rPr>
                <w:rFonts w:eastAsiaTheme="majorEastAsia" w:cstheme="majorBidi"/>
                <w:b/>
                <w:caps/>
                <w:sz w:val="26"/>
                <w:szCs w:val="26"/>
              </w:rPr>
            </w:pPr>
            <w:r>
              <w:rPr>
                <w:rFonts w:eastAsiaTheme="majorEastAsia" w:cstheme="majorBidi"/>
                <w:b/>
                <w:caps/>
                <w:color w:val="1D824C" w:themeColor="accent1"/>
                <w:sz w:val="26"/>
                <w:szCs w:val="26"/>
              </w:rPr>
              <w:t xml:space="preserve"> </w:t>
            </w:r>
            <w:r w:rsidR="00C77E92" w:rsidRPr="00C77E92">
              <w:rPr>
                <w:rFonts w:eastAsiaTheme="majorEastAsia" w:cstheme="majorBidi"/>
                <w:b/>
                <w:caps/>
                <w:color w:val="1D824C" w:themeColor="accent1"/>
                <w:sz w:val="26"/>
                <w:szCs w:val="26"/>
              </w:rPr>
              <w:t>Home Center/ Courtesy Clerk/Bakery/ File Clerk</w:t>
            </w:r>
          </w:p>
          <w:p w14:paraId="7C490260" w14:textId="77777777" w:rsidR="00C109D7" w:rsidRDefault="00C109D7" w:rsidP="003D049D">
            <w:pPr>
              <w:spacing w:after="40"/>
              <w:contextualSpacing w:val="0"/>
              <w:outlineLvl w:val="1"/>
              <w:rPr>
                <w:b/>
              </w:rPr>
            </w:pPr>
            <w:r>
              <w:rPr>
                <w:b/>
              </w:rPr>
              <w:t>October</w:t>
            </w:r>
            <w:r w:rsidRPr="00B322D1">
              <w:rPr>
                <w:b/>
              </w:rPr>
              <w:t xml:space="preserve"> 1</w:t>
            </w:r>
            <w:r>
              <w:rPr>
                <w:b/>
              </w:rPr>
              <w:t>7</w:t>
            </w:r>
            <w:r w:rsidRPr="00B322D1">
              <w:rPr>
                <w:b/>
              </w:rPr>
              <w:t>, 201</w:t>
            </w:r>
            <w:r>
              <w:rPr>
                <w:b/>
              </w:rPr>
              <w:t>2</w:t>
            </w:r>
            <w:r w:rsidRPr="00B322D1">
              <w:rPr>
                <w:b/>
              </w:rPr>
              <w:t>-</w:t>
            </w:r>
            <w:r>
              <w:rPr>
                <w:b/>
              </w:rPr>
              <w:t>April</w:t>
            </w:r>
            <w:r w:rsidRPr="00B322D1">
              <w:rPr>
                <w:b/>
              </w:rPr>
              <w:t xml:space="preserve"> 2</w:t>
            </w:r>
            <w:r>
              <w:rPr>
                <w:b/>
              </w:rPr>
              <w:t>3,</w:t>
            </w:r>
            <w:r w:rsidRPr="00B322D1">
              <w:rPr>
                <w:b/>
              </w:rPr>
              <w:t xml:space="preserve"> 201</w:t>
            </w:r>
            <w:r>
              <w:rPr>
                <w:b/>
              </w:rPr>
              <w:t>4</w:t>
            </w:r>
          </w:p>
          <w:p w14:paraId="206275AC" w14:textId="77777777" w:rsidR="00C109D7" w:rsidRPr="00701394" w:rsidRDefault="00C109D7" w:rsidP="004906D3">
            <w:pPr>
              <w:spacing w:after="40"/>
              <w:contextualSpacing w:val="0"/>
              <w:outlineLvl w:val="1"/>
              <w:rPr>
                <w:rFonts w:eastAsiaTheme="majorEastAsia" w:cstheme="majorBidi"/>
                <w:b/>
                <w:caps/>
                <w:color w:val="1D824C" w:themeColor="accent1"/>
                <w:sz w:val="26"/>
                <w:szCs w:val="26"/>
              </w:rPr>
            </w:pPr>
          </w:p>
          <w:p w14:paraId="4DE5E691" w14:textId="43501FB0" w:rsidR="008B1BFC" w:rsidRDefault="004906D3" w:rsidP="008B1BFC">
            <w:r>
              <w:t>•</w:t>
            </w:r>
            <w:r>
              <w:tab/>
            </w:r>
            <w:r w:rsidR="008B1BFC">
              <w:t>Keep proper record of all filed materials of store</w:t>
            </w:r>
          </w:p>
          <w:p w14:paraId="07CB255E" w14:textId="77777777" w:rsidR="008B1BFC" w:rsidRDefault="008B1BFC" w:rsidP="008B1BFC">
            <w:r>
              <w:t>•</w:t>
            </w:r>
            <w:r>
              <w:tab/>
              <w:t>Adding new items to files and creating any new record the management deems necessary</w:t>
            </w:r>
          </w:p>
          <w:p w14:paraId="17652EB7" w14:textId="77777777" w:rsidR="008B1BFC" w:rsidRDefault="008B1BFC" w:rsidP="008B1BFC">
            <w:r>
              <w:t>•</w:t>
            </w:r>
            <w:r>
              <w:tab/>
              <w:t>Use of either computer or logbook or both to get things done</w:t>
            </w:r>
          </w:p>
          <w:p w14:paraId="1FBDD25D" w14:textId="77777777" w:rsidR="008B1BFC" w:rsidRDefault="008B1BFC" w:rsidP="008B1BFC">
            <w:r>
              <w:t>•</w:t>
            </w:r>
            <w:r>
              <w:tab/>
              <w:t>Sorting mail, operating machines used in office and typing</w:t>
            </w:r>
          </w:p>
          <w:p w14:paraId="503BEFE2" w14:textId="77777777" w:rsidR="008B1BFC" w:rsidRDefault="008B1BFC" w:rsidP="008B1BFC">
            <w:r>
              <w:t>•</w:t>
            </w:r>
            <w:r>
              <w:tab/>
              <w:t>Design filing system forms</w:t>
            </w:r>
          </w:p>
          <w:p w14:paraId="266E907D" w14:textId="77777777" w:rsidR="008B1BFC" w:rsidRDefault="008B1BFC" w:rsidP="008B1BFC">
            <w:r>
              <w:t>•</w:t>
            </w:r>
            <w:r>
              <w:tab/>
              <w:t>Remove any unnecessary or outdated material</w:t>
            </w:r>
          </w:p>
          <w:p w14:paraId="7AA9C7A6" w14:textId="42037A22" w:rsidR="008B1BFC" w:rsidRDefault="008B1BFC" w:rsidP="008B1BFC">
            <w:r>
              <w:t>•</w:t>
            </w:r>
            <w:r>
              <w:tab/>
              <w:t xml:space="preserve">Enter the identification codes on the documents into the computer system for easy determination of their locations as this will make retrieval </w:t>
            </w:r>
            <w:r w:rsidR="007D7000">
              <w:t>extremely easy</w:t>
            </w:r>
            <w:r>
              <w:t>.</w:t>
            </w:r>
          </w:p>
          <w:p w14:paraId="5E5D2D01" w14:textId="77777777" w:rsidR="008B1BFC" w:rsidRDefault="008B1BFC" w:rsidP="008B1BFC">
            <w:r>
              <w:t>•</w:t>
            </w:r>
            <w:r>
              <w:tab/>
              <w:t>Stay current with present, future, seasonal and special ads</w:t>
            </w:r>
          </w:p>
          <w:p w14:paraId="37946963" w14:textId="77777777" w:rsidR="008B1BFC" w:rsidRDefault="008B1BFC" w:rsidP="008B1BFC">
            <w:r>
              <w:t>•</w:t>
            </w:r>
            <w:r>
              <w:tab/>
              <w:t xml:space="preserve">For courtesy clerk position, I greet and welcome each customer in a polite and friendly manner, assist customers in shopping by helping them pick up items from the shelves and putting them in cart, move carts back to the store and pick up stray carts, ensure cash counters never run out of bags, make sure the shelves and products are clean, </w:t>
            </w:r>
            <w:r>
              <w:lastRenderedPageBreak/>
              <w:t xml:space="preserve">make sure that customer’s items are bagged appropriately, assist customers in taking their bagged items to their vehicles. </w:t>
            </w:r>
          </w:p>
          <w:p w14:paraId="0AA2E7C1" w14:textId="539BD5A1" w:rsidR="004906D3" w:rsidRDefault="008B1BFC" w:rsidP="008B1BFC">
            <w:r>
              <w:t>•</w:t>
            </w:r>
            <w:r>
              <w:tab/>
              <w:t>For bakery, I helped make cookies and butter garlic bread and offer samples to customers</w:t>
            </w:r>
          </w:p>
          <w:p w14:paraId="1D60D8F9" w14:textId="77777777" w:rsidR="00775DC7" w:rsidRDefault="00775DC7" w:rsidP="008B1BFC"/>
          <w:p w14:paraId="262639C2" w14:textId="77777777" w:rsidR="00775DC7" w:rsidRDefault="00775DC7" w:rsidP="008B1BFC"/>
          <w:p w14:paraId="5FD82F8C" w14:textId="77777777" w:rsidR="00A85878" w:rsidRDefault="00A85878" w:rsidP="00891B86">
            <w:pPr>
              <w:spacing w:after="40"/>
              <w:contextualSpacing w:val="0"/>
              <w:outlineLvl w:val="1"/>
              <w:rPr>
                <w:rFonts w:eastAsiaTheme="majorEastAsia" w:cstheme="majorBidi"/>
                <w:b/>
                <w:caps/>
                <w:color w:val="1D824C" w:themeColor="accent1"/>
                <w:sz w:val="26"/>
                <w:szCs w:val="26"/>
              </w:rPr>
            </w:pPr>
          </w:p>
          <w:p w14:paraId="181001D8" w14:textId="627A07D7" w:rsidR="00710039" w:rsidRDefault="00710039" w:rsidP="00891B86">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Ko</w:t>
            </w:r>
            <w:r w:rsidR="003357F0">
              <w:rPr>
                <w:rFonts w:eastAsiaTheme="majorEastAsia" w:cstheme="majorBidi"/>
                <w:b/>
                <w:caps/>
                <w:color w:val="1D824C" w:themeColor="accent1"/>
                <w:sz w:val="26"/>
                <w:szCs w:val="26"/>
              </w:rPr>
              <w:t>dak</w:t>
            </w:r>
          </w:p>
          <w:p w14:paraId="20B84BF9" w14:textId="416240A2" w:rsidR="003357F0" w:rsidRPr="003357F0" w:rsidRDefault="003357F0" w:rsidP="00891B86">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Photographer </w:t>
            </w:r>
          </w:p>
          <w:p w14:paraId="20C2BBCF" w14:textId="5088E858" w:rsidR="00710039" w:rsidRDefault="003357F0" w:rsidP="00891B86">
            <w:pPr>
              <w:spacing w:after="40"/>
              <w:contextualSpacing w:val="0"/>
              <w:outlineLvl w:val="1"/>
              <w:rPr>
                <w:b/>
              </w:rPr>
            </w:pPr>
            <w:r>
              <w:rPr>
                <w:b/>
              </w:rPr>
              <w:t>July</w:t>
            </w:r>
            <w:r w:rsidR="00710039" w:rsidRPr="00B322D1">
              <w:rPr>
                <w:b/>
              </w:rPr>
              <w:t xml:space="preserve"> 1</w:t>
            </w:r>
            <w:r w:rsidR="00710039">
              <w:rPr>
                <w:b/>
              </w:rPr>
              <w:t>7</w:t>
            </w:r>
            <w:r w:rsidR="00710039" w:rsidRPr="00B322D1">
              <w:rPr>
                <w:b/>
              </w:rPr>
              <w:t>, 201</w:t>
            </w:r>
            <w:r>
              <w:rPr>
                <w:b/>
              </w:rPr>
              <w:t>0</w:t>
            </w:r>
            <w:r w:rsidR="00710039" w:rsidRPr="00B322D1">
              <w:rPr>
                <w:b/>
              </w:rPr>
              <w:t>-</w:t>
            </w:r>
            <w:r w:rsidR="00817028">
              <w:rPr>
                <w:b/>
              </w:rPr>
              <w:t xml:space="preserve">January </w:t>
            </w:r>
            <w:r w:rsidR="00710039" w:rsidRPr="00B322D1">
              <w:rPr>
                <w:b/>
              </w:rPr>
              <w:t>2</w:t>
            </w:r>
            <w:r w:rsidR="00710039">
              <w:rPr>
                <w:b/>
              </w:rPr>
              <w:t>3,</w:t>
            </w:r>
            <w:r w:rsidR="00710039" w:rsidRPr="00B322D1">
              <w:rPr>
                <w:b/>
              </w:rPr>
              <w:t xml:space="preserve"> 201</w:t>
            </w:r>
            <w:r w:rsidR="00817028">
              <w:rPr>
                <w:b/>
              </w:rPr>
              <w:t>1</w:t>
            </w:r>
          </w:p>
          <w:p w14:paraId="69ABC98A" w14:textId="77777777" w:rsidR="00710039" w:rsidRPr="00701394" w:rsidRDefault="00710039" w:rsidP="00891B86">
            <w:pPr>
              <w:spacing w:after="40"/>
              <w:contextualSpacing w:val="0"/>
              <w:outlineLvl w:val="1"/>
              <w:rPr>
                <w:rFonts w:eastAsiaTheme="majorEastAsia" w:cstheme="majorBidi"/>
                <w:b/>
                <w:caps/>
                <w:color w:val="1D824C" w:themeColor="accent1"/>
                <w:sz w:val="26"/>
                <w:szCs w:val="26"/>
              </w:rPr>
            </w:pPr>
          </w:p>
          <w:p w14:paraId="7E5FAF10" w14:textId="12E037F3" w:rsidR="00710039" w:rsidRDefault="00710039" w:rsidP="00891B86">
            <w:r>
              <w:t>•</w:t>
            </w:r>
            <w:r>
              <w:tab/>
            </w:r>
            <w:r w:rsidR="00817028">
              <w:t>I worked as a seasonal photographer at the AT&amp;T Stadium or Cowboy Stadium at the time taking photographs o</w:t>
            </w:r>
            <w:r w:rsidR="002323A2">
              <w:t xml:space="preserve">f fans and individuals who then I’d sell </w:t>
            </w:r>
            <w:r w:rsidR="00B02FB5">
              <w:t>the copies of the photographs to the people if they wanted to</w:t>
            </w:r>
            <w:r w:rsidR="00DC7264">
              <w:t xml:space="preserve">. </w:t>
            </w:r>
          </w:p>
          <w:p w14:paraId="742A05FE" w14:textId="5453E1EE" w:rsidR="00DC7264" w:rsidRDefault="00DC7264" w:rsidP="00891B86"/>
          <w:p w14:paraId="5FA51B7E" w14:textId="49BDF522" w:rsidR="00710039" w:rsidRDefault="00710039" w:rsidP="00710039"/>
          <w:p w14:paraId="695F23EE" w14:textId="77777777" w:rsidR="00A85878" w:rsidRDefault="00A85878" w:rsidP="00891B86">
            <w:pPr>
              <w:spacing w:after="40"/>
              <w:contextualSpacing w:val="0"/>
              <w:outlineLvl w:val="1"/>
              <w:rPr>
                <w:rFonts w:eastAsiaTheme="majorEastAsia" w:cstheme="majorBidi"/>
                <w:b/>
                <w:caps/>
                <w:color w:val="1D824C" w:themeColor="accent1"/>
                <w:sz w:val="26"/>
                <w:szCs w:val="26"/>
              </w:rPr>
            </w:pPr>
          </w:p>
          <w:p w14:paraId="46131C8C" w14:textId="77777777" w:rsidR="00A85878" w:rsidRDefault="00A85878" w:rsidP="00891B86">
            <w:pPr>
              <w:spacing w:after="40"/>
              <w:contextualSpacing w:val="0"/>
              <w:outlineLvl w:val="1"/>
              <w:rPr>
                <w:rFonts w:eastAsiaTheme="majorEastAsia" w:cstheme="majorBidi"/>
                <w:b/>
                <w:caps/>
                <w:color w:val="1D824C" w:themeColor="accent1"/>
                <w:sz w:val="26"/>
                <w:szCs w:val="26"/>
              </w:rPr>
            </w:pPr>
          </w:p>
          <w:p w14:paraId="06450ABC" w14:textId="5E2FB180" w:rsidR="00BC530B" w:rsidRDefault="00775DC7" w:rsidP="00891B86">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2</w:t>
            </w:r>
            <w:r w:rsidRPr="00775DC7">
              <w:rPr>
                <w:rFonts w:eastAsiaTheme="majorEastAsia" w:cstheme="majorBidi"/>
                <w:b/>
                <w:caps/>
                <w:color w:val="1D824C" w:themeColor="accent1"/>
                <w:sz w:val="26"/>
                <w:szCs w:val="26"/>
                <w:vertAlign w:val="superscript"/>
              </w:rPr>
              <w:t>nd</w:t>
            </w:r>
            <w:r>
              <w:rPr>
                <w:rFonts w:eastAsiaTheme="majorEastAsia" w:cstheme="majorBidi"/>
                <w:b/>
                <w:caps/>
                <w:color w:val="1D824C" w:themeColor="accent1"/>
                <w:sz w:val="26"/>
                <w:szCs w:val="26"/>
              </w:rPr>
              <w:t xml:space="preserve"> </w:t>
            </w:r>
            <w:r w:rsidR="00BC530B">
              <w:rPr>
                <w:rFonts w:eastAsiaTheme="majorEastAsia" w:cstheme="majorBidi"/>
                <w:b/>
                <w:caps/>
                <w:color w:val="1D824C" w:themeColor="accent1"/>
                <w:sz w:val="26"/>
                <w:szCs w:val="26"/>
              </w:rPr>
              <w:t xml:space="preserve">shift </w:t>
            </w:r>
            <w:proofErr w:type="spellStart"/>
            <w:r w:rsidR="00F06C07">
              <w:rPr>
                <w:rFonts w:eastAsiaTheme="majorEastAsia" w:cstheme="majorBidi"/>
                <w:b/>
                <w:caps/>
                <w:color w:val="1D824C" w:themeColor="accent1"/>
                <w:sz w:val="26"/>
                <w:szCs w:val="26"/>
              </w:rPr>
              <w:t>Instock</w:t>
            </w:r>
            <w:proofErr w:type="spellEnd"/>
          </w:p>
          <w:p w14:paraId="4FED7D1A" w14:textId="1427A2D9" w:rsidR="00BC530B" w:rsidRDefault="00BC530B" w:rsidP="00891B86">
            <w:pPr>
              <w:spacing w:after="40"/>
              <w:contextualSpacing w:val="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Walmart</w:t>
            </w:r>
          </w:p>
          <w:p w14:paraId="27A4AECF" w14:textId="7719EFB9" w:rsidR="00BC530B" w:rsidRPr="00E555F3" w:rsidRDefault="00BC530B" w:rsidP="00BC530B">
            <w:pPr>
              <w:spacing w:after="40"/>
              <w:outlineLvl w:val="1"/>
              <w:rPr>
                <w:rFonts w:eastAsiaTheme="majorEastAsia" w:cstheme="majorBidi"/>
                <w:bCs/>
                <w:caps/>
                <w:color w:val="000000" w:themeColor="text1"/>
                <w:sz w:val="26"/>
                <w:szCs w:val="26"/>
              </w:rPr>
            </w:pPr>
            <w:r>
              <w:rPr>
                <w:rFonts w:eastAsiaTheme="majorEastAsia" w:cstheme="majorBidi"/>
                <w:b/>
                <w:caps/>
                <w:color w:val="1D824C" w:themeColor="accent1"/>
                <w:sz w:val="26"/>
                <w:szCs w:val="26"/>
              </w:rPr>
              <w:t xml:space="preserve">  </w:t>
            </w:r>
            <w:r w:rsidR="00F523ED">
              <w:rPr>
                <w:rFonts w:eastAsiaTheme="majorEastAsia" w:cstheme="majorBidi"/>
                <w:bCs/>
                <w:caps/>
                <w:color w:val="000000" w:themeColor="text1"/>
                <w:sz w:val="26"/>
                <w:szCs w:val="26"/>
              </w:rPr>
              <w:t>5/21/2007-08/28/2009</w:t>
            </w:r>
          </w:p>
          <w:p w14:paraId="208AE8E5" w14:textId="55EE45EF" w:rsidR="00CF086C" w:rsidRDefault="00F523ED" w:rsidP="00F523ED">
            <w:pPr>
              <w:spacing w:after="40"/>
              <w:outlineLvl w:val="1"/>
              <w:rPr>
                <w:rFonts w:eastAsiaTheme="majorEastAsia" w:cstheme="majorBidi"/>
                <w:b/>
                <w:caps/>
                <w:color w:val="1D824C" w:themeColor="accent1"/>
                <w:sz w:val="26"/>
                <w:szCs w:val="26"/>
              </w:rPr>
            </w:pPr>
            <w:r>
              <w:rPr>
                <w:rFonts w:eastAsiaTheme="majorEastAsia" w:cstheme="majorBidi"/>
                <w:b/>
                <w:caps/>
                <w:color w:val="1D824C" w:themeColor="accent1"/>
                <w:sz w:val="26"/>
                <w:szCs w:val="26"/>
              </w:rPr>
              <w:t xml:space="preserve">  </w:t>
            </w:r>
          </w:p>
          <w:p w14:paraId="0137918C" w14:textId="77777777" w:rsidR="001478CD" w:rsidRDefault="001478CD" w:rsidP="001478CD">
            <w:pPr>
              <w:pStyle w:val="ListParagraph"/>
              <w:numPr>
                <w:ilvl w:val="0"/>
                <w:numId w:val="32"/>
              </w:numPr>
            </w:pPr>
            <w:r>
              <w:t>Conduct safety checks</w:t>
            </w:r>
          </w:p>
          <w:p w14:paraId="1F81EEC3" w14:textId="11982CBE" w:rsidR="001478CD" w:rsidRDefault="00892196" w:rsidP="001478CD">
            <w:pPr>
              <w:pStyle w:val="ListParagraph"/>
              <w:numPr>
                <w:ilvl w:val="0"/>
                <w:numId w:val="32"/>
              </w:numPr>
            </w:pPr>
            <w:r>
              <w:t xml:space="preserve">Stock grocery department </w:t>
            </w:r>
          </w:p>
          <w:p w14:paraId="11153960" w14:textId="7631A87D" w:rsidR="00892196" w:rsidRDefault="00892196" w:rsidP="001478CD">
            <w:pPr>
              <w:pStyle w:val="ListParagraph"/>
              <w:numPr>
                <w:ilvl w:val="0"/>
                <w:numId w:val="32"/>
              </w:numPr>
            </w:pPr>
            <w:r>
              <w:t>Assistant customers concerns</w:t>
            </w:r>
          </w:p>
          <w:p w14:paraId="7A01E950" w14:textId="085B387D" w:rsidR="00892196" w:rsidRDefault="00892196" w:rsidP="001478CD">
            <w:pPr>
              <w:pStyle w:val="ListParagraph"/>
              <w:numPr>
                <w:ilvl w:val="0"/>
                <w:numId w:val="32"/>
              </w:numPr>
            </w:pPr>
            <w:r>
              <w:t>Greet and smile</w:t>
            </w:r>
          </w:p>
          <w:p w14:paraId="14653448" w14:textId="373E2922" w:rsidR="00F523ED" w:rsidRDefault="00F523ED" w:rsidP="00A85878">
            <w:pPr>
              <w:spacing w:after="40"/>
              <w:ind w:left="950"/>
              <w:outlineLvl w:val="1"/>
              <w:rPr>
                <w:rFonts w:eastAsiaTheme="majorEastAsia" w:cstheme="majorBidi"/>
                <w:b/>
                <w:caps/>
                <w:color w:val="1D824C" w:themeColor="accent1"/>
                <w:sz w:val="26"/>
                <w:szCs w:val="26"/>
              </w:rPr>
            </w:pPr>
          </w:p>
          <w:p w14:paraId="7E71478B" w14:textId="4C60CE4F" w:rsidR="00A85878" w:rsidRPr="00ED38EB" w:rsidRDefault="00A85878" w:rsidP="00ED38EB">
            <w:pPr>
              <w:spacing w:after="40"/>
              <w:outlineLvl w:val="1"/>
              <w:rPr>
                <w:rFonts w:eastAsiaTheme="majorEastAsia" w:cstheme="majorBidi"/>
                <w:bCs/>
                <w:caps/>
                <w:color w:val="161616" w:themeColor="text2"/>
                <w:sz w:val="26"/>
                <w:szCs w:val="26"/>
              </w:rPr>
            </w:pPr>
          </w:p>
          <w:p w14:paraId="63AA66A9" w14:textId="77777777" w:rsidR="00775DC7" w:rsidRDefault="00775DC7" w:rsidP="008B1BFC"/>
          <w:p w14:paraId="6AAA822E" w14:textId="77777777" w:rsidR="00750F92" w:rsidRPr="00CB067A" w:rsidRDefault="00750F92" w:rsidP="00441EFA"/>
          <w:p w14:paraId="1D1CD017" w14:textId="24C80727" w:rsidR="001D2AE7" w:rsidRDefault="001D2AE7" w:rsidP="001D2AE7"/>
          <w:p w14:paraId="0DDE1FAC" w14:textId="77777777" w:rsidR="009944D6" w:rsidRDefault="009944D6" w:rsidP="007C6A84">
            <w:pPr>
              <w:spacing w:after="40"/>
              <w:contextualSpacing w:val="0"/>
              <w:outlineLvl w:val="1"/>
              <w:rPr>
                <w:rFonts w:eastAsiaTheme="majorEastAsia" w:cstheme="majorBidi"/>
                <w:b/>
                <w:caps/>
                <w:color w:val="1D824C" w:themeColor="accent1"/>
                <w:sz w:val="26"/>
                <w:szCs w:val="26"/>
              </w:rPr>
            </w:pPr>
            <w:r w:rsidRPr="00FD5AFA">
              <w:rPr>
                <w:rFonts w:eastAsiaTheme="majorEastAsia" w:cstheme="majorBidi"/>
                <w:b/>
                <w:caps/>
                <w:sz w:val="26"/>
                <w:szCs w:val="26"/>
              </w:rPr>
              <w:t>easterseals</w:t>
            </w:r>
            <w:r>
              <w:rPr>
                <w:rFonts w:eastAsiaTheme="majorEastAsia" w:cstheme="majorBidi"/>
                <w:b/>
                <w:caps/>
                <w:color w:val="1D824C" w:themeColor="accent1"/>
                <w:sz w:val="26"/>
                <w:szCs w:val="26"/>
              </w:rPr>
              <w:t xml:space="preserve"> </w:t>
            </w:r>
          </w:p>
          <w:p w14:paraId="55B8CBF3" w14:textId="6A244E56" w:rsidR="00B64936" w:rsidRDefault="00FD5AFA" w:rsidP="007C6A84">
            <w:pPr>
              <w:spacing w:after="40"/>
              <w:contextualSpacing w:val="0"/>
              <w:outlineLvl w:val="1"/>
              <w:rPr>
                <w:rFonts w:eastAsiaTheme="majorEastAsia" w:cstheme="majorBidi"/>
                <w:b/>
                <w:caps/>
                <w:sz w:val="26"/>
                <w:szCs w:val="26"/>
              </w:rPr>
            </w:pPr>
            <w:r>
              <w:rPr>
                <w:rFonts w:eastAsiaTheme="majorEastAsia" w:cstheme="majorBidi"/>
                <w:b/>
                <w:caps/>
                <w:color w:val="1D824C" w:themeColor="accent1"/>
                <w:sz w:val="26"/>
                <w:szCs w:val="26"/>
              </w:rPr>
              <w:t>office assistant</w:t>
            </w:r>
            <w:r w:rsidR="00340039">
              <w:rPr>
                <w:rFonts w:eastAsiaTheme="majorEastAsia" w:cstheme="majorBidi"/>
                <w:b/>
                <w:caps/>
                <w:color w:val="1D824C" w:themeColor="accent1"/>
                <w:sz w:val="26"/>
                <w:szCs w:val="26"/>
              </w:rPr>
              <w:t xml:space="preserve"> (for externship)</w:t>
            </w:r>
            <w:r>
              <w:rPr>
                <w:rFonts w:eastAsiaTheme="majorEastAsia" w:cstheme="majorBidi"/>
                <w:b/>
                <w:caps/>
                <w:color w:val="1D824C" w:themeColor="accent1"/>
                <w:sz w:val="26"/>
                <w:szCs w:val="26"/>
              </w:rPr>
              <w:t>,</w:t>
            </w:r>
            <w:r w:rsidR="00B64936" w:rsidRPr="00701394">
              <w:rPr>
                <w:rFonts w:eastAsiaTheme="majorEastAsia" w:cstheme="majorBidi"/>
                <w:b/>
                <w:caps/>
                <w:color w:val="1D824C" w:themeColor="accent1"/>
                <w:sz w:val="26"/>
                <w:szCs w:val="26"/>
              </w:rPr>
              <w:t xml:space="preserve"> </w:t>
            </w:r>
          </w:p>
          <w:p w14:paraId="679FA8A0" w14:textId="77777777" w:rsidR="009944D6" w:rsidRDefault="009944D6" w:rsidP="003D049D">
            <w:pPr>
              <w:spacing w:after="40"/>
              <w:contextualSpacing w:val="0"/>
              <w:outlineLvl w:val="1"/>
              <w:rPr>
                <w:b/>
              </w:rPr>
            </w:pPr>
            <w:r>
              <w:rPr>
                <w:b/>
              </w:rPr>
              <w:t xml:space="preserve">February </w:t>
            </w:r>
            <w:r w:rsidRPr="00FD5AFA">
              <w:rPr>
                <w:b/>
              </w:rPr>
              <w:t xml:space="preserve">2012 – </w:t>
            </w:r>
            <w:r>
              <w:rPr>
                <w:b/>
              </w:rPr>
              <w:t xml:space="preserve">May </w:t>
            </w:r>
            <w:r w:rsidRPr="00FD5AFA">
              <w:rPr>
                <w:b/>
              </w:rPr>
              <w:t>2012</w:t>
            </w:r>
          </w:p>
          <w:p w14:paraId="68859485" w14:textId="77777777" w:rsidR="009944D6" w:rsidRPr="00701394" w:rsidRDefault="009944D6" w:rsidP="007C6A84">
            <w:pPr>
              <w:spacing w:after="40"/>
              <w:contextualSpacing w:val="0"/>
              <w:outlineLvl w:val="1"/>
              <w:rPr>
                <w:rFonts w:eastAsiaTheme="majorEastAsia" w:cstheme="majorBidi"/>
                <w:b/>
                <w:caps/>
                <w:color w:val="1D824C" w:themeColor="accent1"/>
                <w:sz w:val="26"/>
                <w:szCs w:val="26"/>
              </w:rPr>
            </w:pPr>
          </w:p>
          <w:p w14:paraId="03E4D538" w14:textId="597967DE" w:rsidR="00417A44" w:rsidRDefault="007C6A84" w:rsidP="00417A44">
            <w:r>
              <w:t>•</w:t>
            </w:r>
            <w:r>
              <w:tab/>
            </w:r>
            <w:r w:rsidR="00417A44">
              <w:t>Pull/file patient charts</w:t>
            </w:r>
          </w:p>
          <w:p w14:paraId="7CD47359" w14:textId="77777777" w:rsidR="00417A44" w:rsidRDefault="00417A44" w:rsidP="00417A44">
            <w:r>
              <w:t>•</w:t>
            </w:r>
            <w:r>
              <w:tab/>
              <w:t>Provide physical assistance as needed during therapy sessions</w:t>
            </w:r>
          </w:p>
          <w:p w14:paraId="7D5A0B66" w14:textId="77777777" w:rsidR="00417A44" w:rsidRDefault="00417A44" w:rsidP="00417A44">
            <w:r>
              <w:t>•</w:t>
            </w:r>
            <w:r>
              <w:tab/>
              <w:t>Conduct safety checks</w:t>
            </w:r>
          </w:p>
          <w:p w14:paraId="027441D1" w14:textId="77777777" w:rsidR="00417A44" w:rsidRDefault="00417A44" w:rsidP="00417A44">
            <w:r>
              <w:t>•</w:t>
            </w:r>
            <w:r>
              <w:tab/>
              <w:t>Assist front desk staff in filing Plan of Care/Evaluation documents in charts</w:t>
            </w:r>
          </w:p>
          <w:p w14:paraId="410DA8D8" w14:textId="77777777" w:rsidR="00417A44" w:rsidRDefault="00417A44" w:rsidP="00417A44">
            <w:r>
              <w:t>•</w:t>
            </w:r>
            <w:r>
              <w:tab/>
              <w:t>Assist administrative/financial staff with filing, shredding and other related tasks</w:t>
            </w:r>
          </w:p>
          <w:p w14:paraId="44134FF8" w14:textId="77777777" w:rsidR="00417A44" w:rsidRDefault="00417A44" w:rsidP="00417A44">
            <w:r>
              <w:t>•</w:t>
            </w:r>
            <w:r>
              <w:tab/>
              <w:t>Assist therapist with generating bulletin boards/materials for Autism Awareness months</w:t>
            </w:r>
          </w:p>
          <w:p w14:paraId="33EFC459" w14:textId="77777777" w:rsidR="00417A44" w:rsidRDefault="00417A44" w:rsidP="00417A44">
            <w:r>
              <w:t>•</w:t>
            </w:r>
            <w:r>
              <w:tab/>
              <w:t>Check therapy rooms for supplies</w:t>
            </w:r>
          </w:p>
          <w:p w14:paraId="104C495A" w14:textId="77777777" w:rsidR="00417A44" w:rsidRDefault="00417A44" w:rsidP="00417A44">
            <w:r>
              <w:t>•</w:t>
            </w:r>
            <w:r>
              <w:tab/>
              <w:t>Transition clients between sessions/locations</w:t>
            </w:r>
          </w:p>
          <w:p w14:paraId="026DE3CA" w14:textId="59A6ABF4" w:rsidR="007C6A84" w:rsidRDefault="00417A44" w:rsidP="00417A44">
            <w:r>
              <w:t>•</w:t>
            </w:r>
            <w:r>
              <w:tab/>
              <w:t>Conduct safety checks</w:t>
            </w:r>
          </w:p>
          <w:p w14:paraId="4CC85B1A" w14:textId="77777777" w:rsidR="007C6A84" w:rsidRPr="00CB067A" w:rsidRDefault="007C6A84" w:rsidP="007C6A84"/>
          <w:p w14:paraId="28C72ED9" w14:textId="77777777" w:rsidR="00990865" w:rsidRPr="00B64936" w:rsidRDefault="00990865" w:rsidP="001D2AE7"/>
          <w:p w14:paraId="496C4BDB" w14:textId="0DC5576C" w:rsidR="00B64936" w:rsidRPr="00B64936" w:rsidRDefault="00B64936" w:rsidP="00B64936"/>
          <w:p w14:paraId="19A1987F" w14:textId="77777777" w:rsidR="00E126E9" w:rsidRDefault="00E126E9" w:rsidP="00EA6CF7"/>
          <w:p w14:paraId="297B5B32" w14:textId="77777777" w:rsidR="00025087" w:rsidRDefault="00025087" w:rsidP="00EA6CF7"/>
          <w:p w14:paraId="7F2B874D" w14:textId="77777777" w:rsidR="00025087" w:rsidRDefault="00025087" w:rsidP="00EA6CF7"/>
          <w:p w14:paraId="49A58FE0" w14:textId="77777777" w:rsidR="00025087" w:rsidRDefault="00025087" w:rsidP="00EA6CF7"/>
          <w:p w14:paraId="1575AC14" w14:textId="78CD1EAD" w:rsidR="003B4581" w:rsidRDefault="003B4581" w:rsidP="00593651"/>
        </w:tc>
      </w:tr>
    </w:tbl>
    <w:sdt>
      <w:sdtPr>
        <w:alias w:val="Education:"/>
        <w:tag w:val="Education:"/>
        <w:id w:val="-1908763273"/>
        <w:placeholder>
          <w:docPart w:val="73B78F9DB430496192920565AFC34C57"/>
        </w:placeholder>
        <w:temporary/>
        <w:showingPlcHdr/>
        <w15:appearance w15:val="hidden"/>
      </w:sdtPr>
      <w:sdtEndPr/>
      <w:sdtContent>
        <w:p w14:paraId="5529D858" w14:textId="77777777"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14:paraId="7A2B4DB6" w14:textId="77777777" w:rsidTr="00D66A52">
        <w:tc>
          <w:tcPr>
            <w:tcW w:w="9355" w:type="dxa"/>
          </w:tcPr>
          <w:p w14:paraId="24440274" w14:textId="77777777" w:rsidR="00662E00" w:rsidRDefault="00662E00" w:rsidP="001D0BF1">
            <w:pPr>
              <w:pStyle w:val="Heading3"/>
              <w:contextualSpacing w:val="0"/>
            </w:pPr>
          </w:p>
          <w:p w14:paraId="415D93F1" w14:textId="78393818" w:rsidR="001D0BF1" w:rsidRPr="00CF1A49" w:rsidRDefault="008022B7" w:rsidP="001D0BF1">
            <w:pPr>
              <w:pStyle w:val="Heading3"/>
              <w:contextualSpacing w:val="0"/>
            </w:pPr>
            <w:r>
              <w:t>February 2023</w:t>
            </w:r>
            <w:r w:rsidR="004158AC">
              <w:t>-DECEMBER 2024</w:t>
            </w:r>
          </w:p>
          <w:p w14:paraId="3E015493" w14:textId="77DA0A26" w:rsidR="001D0BF1" w:rsidRPr="00CF1A49" w:rsidRDefault="009631F8" w:rsidP="001D0BF1">
            <w:pPr>
              <w:pStyle w:val="Heading2"/>
              <w:contextualSpacing w:val="0"/>
            </w:pPr>
            <w:r>
              <w:t xml:space="preserve">BACHELOR Of History </w:t>
            </w:r>
          </w:p>
          <w:p w14:paraId="541664F1" w14:textId="5076B421" w:rsidR="007538DC" w:rsidRPr="00CF1A49" w:rsidRDefault="00D4547E" w:rsidP="00C771DB">
            <w:pPr>
              <w:contextualSpacing w:val="0"/>
            </w:pPr>
            <w:r>
              <w:t xml:space="preserve">Southern New Hampshire University </w:t>
            </w:r>
          </w:p>
        </w:tc>
      </w:tr>
      <w:tr w:rsidR="00662E00" w:rsidRPr="00662E00" w14:paraId="62300FEB" w14:textId="77777777" w:rsidTr="00964747">
        <w:tc>
          <w:tcPr>
            <w:tcW w:w="9355" w:type="dxa"/>
          </w:tcPr>
          <w:p w14:paraId="601ED935" w14:textId="77777777" w:rsidR="00662E00" w:rsidRPr="00662E00" w:rsidRDefault="00662E00" w:rsidP="00662E00">
            <w:pPr>
              <w:contextualSpacing w:val="0"/>
              <w:outlineLvl w:val="2"/>
              <w:rPr>
                <w:b/>
              </w:rPr>
            </w:pPr>
            <w:r w:rsidRPr="00662E00">
              <w:rPr>
                <w:b/>
              </w:rPr>
              <w:t>AUGUST 2012</w:t>
            </w:r>
          </w:p>
          <w:p w14:paraId="1A7FA185" w14:textId="77777777" w:rsidR="00662E00" w:rsidRPr="00662E00" w:rsidRDefault="00662E00" w:rsidP="00662E00">
            <w:pPr>
              <w:spacing w:after="40"/>
              <w:contextualSpacing w:val="0"/>
              <w:outlineLvl w:val="1"/>
              <w:rPr>
                <w:b/>
                <w:color w:val="1D824C" w:themeColor="accent1"/>
                <w:sz w:val="26"/>
                <w:szCs w:val="26"/>
              </w:rPr>
            </w:pPr>
            <w:r w:rsidRPr="00662E00">
              <w:rPr>
                <w:b/>
                <w:color w:val="1D824C" w:themeColor="accent1"/>
                <w:sz w:val="26"/>
                <w:szCs w:val="26"/>
              </w:rPr>
              <w:t xml:space="preserve">CERTIFICATE OF </w:t>
            </w:r>
            <w:proofErr w:type="spellStart"/>
            <w:r w:rsidRPr="00662E00">
              <w:rPr>
                <w:b/>
                <w:color w:val="1D824C" w:themeColor="accent1"/>
                <w:sz w:val="26"/>
                <w:szCs w:val="26"/>
              </w:rPr>
              <w:t>ADMINSTRATIVE</w:t>
            </w:r>
            <w:proofErr w:type="spellEnd"/>
            <w:r w:rsidRPr="00662E00">
              <w:rPr>
                <w:b/>
                <w:color w:val="1D824C" w:themeColor="accent1"/>
                <w:sz w:val="26"/>
                <w:szCs w:val="26"/>
              </w:rPr>
              <w:t xml:space="preserve"> MEDICAL ASSISTANT, </w:t>
            </w:r>
            <w:r w:rsidRPr="00662E00">
              <w:rPr>
                <w:smallCaps/>
                <w:sz w:val="26"/>
                <w:szCs w:val="26"/>
              </w:rPr>
              <w:t>EVEREST SCHOOL</w:t>
            </w:r>
          </w:p>
          <w:p w14:paraId="2D6427EF" w14:textId="77777777" w:rsidR="00662E00" w:rsidRPr="00662E00" w:rsidRDefault="00662E00" w:rsidP="00662E00">
            <w:r w:rsidRPr="00662E00">
              <w:t xml:space="preserve">GPA 4.0 </w:t>
            </w:r>
          </w:p>
          <w:p w14:paraId="765CD3A3" w14:textId="77777777" w:rsidR="00662E00" w:rsidRPr="00662E00" w:rsidRDefault="00662E00" w:rsidP="00662E00">
            <w:pPr>
              <w:contextualSpacing w:val="0"/>
            </w:pPr>
            <w:r w:rsidRPr="00662E00">
              <w:t>President’s Awards (6x’s); Perfect Attendance Awards (6x’s)</w:t>
            </w:r>
          </w:p>
        </w:tc>
      </w:tr>
      <w:tr w:rsidR="00F61DF9" w:rsidRPr="00CF1A49" w14:paraId="034295AC" w14:textId="77777777" w:rsidTr="00F61DF9">
        <w:tc>
          <w:tcPr>
            <w:tcW w:w="9355" w:type="dxa"/>
            <w:tcMar>
              <w:top w:w="216" w:type="dxa"/>
            </w:tcMar>
          </w:tcPr>
          <w:p w14:paraId="6A5128FD" w14:textId="48E72ECE" w:rsidR="00F61DF9" w:rsidRPr="00CF1A49" w:rsidRDefault="00C771DB" w:rsidP="00F61DF9">
            <w:pPr>
              <w:pStyle w:val="Heading3"/>
              <w:contextualSpacing w:val="0"/>
            </w:pPr>
            <w:r>
              <w:t>MAY</w:t>
            </w:r>
            <w:r w:rsidR="00F61DF9" w:rsidRPr="00CF1A49">
              <w:t xml:space="preserve"> </w:t>
            </w:r>
            <w:r>
              <w:t>2005</w:t>
            </w:r>
          </w:p>
          <w:p w14:paraId="469E6513" w14:textId="5A9683C1" w:rsidR="00F61DF9" w:rsidRPr="00CF1A49" w:rsidRDefault="00C771DB" w:rsidP="00F61DF9">
            <w:pPr>
              <w:pStyle w:val="Heading2"/>
              <w:contextualSpacing w:val="0"/>
            </w:pPr>
            <w:r>
              <w:t>HIGH SCHOOL DIPLOMA</w:t>
            </w:r>
            <w:r w:rsidR="00F61DF9" w:rsidRPr="00CF1A49">
              <w:t xml:space="preserve">, </w:t>
            </w:r>
            <w:r>
              <w:rPr>
                <w:rStyle w:val="SubtleReference"/>
              </w:rPr>
              <w:t>BURKBURNETT HIGH SCHOOL</w:t>
            </w:r>
          </w:p>
          <w:p w14:paraId="2A17BEED" w14:textId="0133BD39" w:rsidR="004A6D73" w:rsidRDefault="004A6D73" w:rsidP="004A6D73">
            <w:r>
              <w:t>I was in Burkburnett High school’s marching band playing the tenor trombone under script discipline and teamwork.</w:t>
            </w:r>
          </w:p>
          <w:p w14:paraId="5D765211" w14:textId="77777777" w:rsidR="004158AC" w:rsidRDefault="004A6D73" w:rsidP="004A6D73">
            <w:r>
              <w:t xml:space="preserve">I volunteered to work in the counselors’ office every day during my senior year, assisting the teachers, </w:t>
            </w:r>
            <w:r w:rsidR="007D7000">
              <w:t>teachers,</w:t>
            </w:r>
            <w:r>
              <w:t xml:space="preserve"> and other faculty staff with filing, faxing, answering phones, other office tasks</w:t>
            </w:r>
            <w:r w:rsidR="004158AC">
              <w:t>.</w:t>
            </w:r>
          </w:p>
          <w:p w14:paraId="2630B8FC" w14:textId="77777777" w:rsidR="004158AC" w:rsidRDefault="004158AC" w:rsidP="004A6D73"/>
          <w:p w14:paraId="39C30136" w14:textId="77777777" w:rsidR="004158AC" w:rsidRDefault="004158AC" w:rsidP="004A6D73"/>
          <w:p w14:paraId="1AE35803" w14:textId="77777777" w:rsidR="004158AC" w:rsidRDefault="004158AC" w:rsidP="004A6D73"/>
          <w:p w14:paraId="7F72AD6E" w14:textId="77777777" w:rsidR="004158AC" w:rsidRDefault="004158AC" w:rsidP="004A6D73"/>
          <w:p w14:paraId="45986AB6" w14:textId="2CE8E070" w:rsidR="00F61DF9" w:rsidRDefault="009F7A67" w:rsidP="004A6D73">
            <w:r>
              <w:t>I have</w:t>
            </w:r>
            <w:r w:rsidR="00D827CE">
              <w:t xml:space="preserve"> permanent hearing loss in both ears which I have to wear hearing aids</w:t>
            </w:r>
            <w:r w:rsidR="00DC5F34">
              <w:t xml:space="preserve">. </w:t>
            </w:r>
          </w:p>
        </w:tc>
      </w:tr>
    </w:tbl>
    <w:p w14:paraId="3471FCD3" w14:textId="12F7759C" w:rsidR="0005703A" w:rsidRPr="00CF1A49" w:rsidRDefault="0005703A" w:rsidP="00486277">
      <w:pPr>
        <w:pStyle w:val="Heading1"/>
      </w:pPr>
    </w:p>
    <w:tbl>
      <w:tblPr>
        <w:tblStyle w:val="TableGrid"/>
        <w:tblW w:w="5000" w:type="pct"/>
        <w:tblCellMar>
          <w:left w:w="0" w:type="dxa"/>
          <w:right w:w="0" w:type="dxa"/>
        </w:tblCellMar>
        <w:tblLook w:val="04A0" w:firstRow="1" w:lastRow="0" w:firstColumn="1" w:lastColumn="0" w:noHBand="0" w:noVBand="1"/>
        <w:tblDescription w:val="Skills layout table"/>
      </w:tblPr>
      <w:tblGrid>
        <w:gridCol w:w="4680"/>
        <w:gridCol w:w="4680"/>
      </w:tblGrid>
      <w:tr w:rsidR="003A0632" w:rsidRPr="006E1507" w14:paraId="42B99065" w14:textId="77777777" w:rsidTr="00B91C62">
        <w:trPr>
          <w:trHeight w:val="13608"/>
        </w:trPr>
        <w:tc>
          <w:tcPr>
            <w:tcW w:w="4675" w:type="dxa"/>
          </w:tcPr>
          <w:p w14:paraId="31E24FD4" w14:textId="2A13CBE2" w:rsidR="008A36C8" w:rsidRDefault="008A36C8" w:rsidP="008A36C8">
            <w:pPr>
              <w:pStyle w:val="ListBullet"/>
            </w:pPr>
            <w:r>
              <w:lastRenderedPageBreak/>
              <w:t>HIPAA / OSHA Certificates</w:t>
            </w:r>
          </w:p>
          <w:p w14:paraId="521D4258" w14:textId="77777777" w:rsidR="008A36C8" w:rsidRDefault="008A36C8" w:rsidP="008A36C8">
            <w:pPr>
              <w:pStyle w:val="ListBullet"/>
            </w:pPr>
            <w:r>
              <w:t>ICD-9 / CPT Coding</w:t>
            </w:r>
          </w:p>
          <w:p w14:paraId="47870B00" w14:textId="77777777" w:rsidR="008A36C8" w:rsidRDefault="008A36C8" w:rsidP="008A36C8">
            <w:pPr>
              <w:pStyle w:val="ListBullet"/>
            </w:pPr>
            <w:r>
              <w:t>Medical Terminology</w:t>
            </w:r>
          </w:p>
          <w:p w14:paraId="22BDE175" w14:textId="706F2E38" w:rsidR="008A36C8" w:rsidRDefault="008A36C8" w:rsidP="008A36C8">
            <w:pPr>
              <w:pStyle w:val="ListBullet"/>
            </w:pPr>
            <w:r>
              <w:t xml:space="preserve">Piano, Guitar and Trombone </w:t>
            </w:r>
            <w:r w:rsidR="00734224">
              <w:t>accomplished.</w:t>
            </w:r>
          </w:p>
          <w:p w14:paraId="697F12E7" w14:textId="77777777" w:rsidR="008A36C8" w:rsidRDefault="008A36C8" w:rsidP="008A36C8">
            <w:pPr>
              <w:pStyle w:val="ListBullet"/>
            </w:pPr>
            <w:r>
              <w:t>Medical Office Procedures</w:t>
            </w:r>
          </w:p>
          <w:p w14:paraId="4B051A1C" w14:textId="335A3DAE" w:rsidR="008A36C8" w:rsidRDefault="008A36C8" w:rsidP="008A36C8">
            <w:pPr>
              <w:pStyle w:val="ListBullet"/>
            </w:pPr>
            <w:r>
              <w:t>Excellent verbal/</w:t>
            </w:r>
            <w:r w:rsidR="00C53B7E">
              <w:t>written.</w:t>
            </w:r>
          </w:p>
          <w:p w14:paraId="1DC7771F" w14:textId="554C25C9" w:rsidR="008A36C8" w:rsidRDefault="008A36C8" w:rsidP="008A36C8">
            <w:pPr>
              <w:pStyle w:val="ListBullet"/>
            </w:pPr>
            <w:r>
              <w:t xml:space="preserve">Ability to produce written </w:t>
            </w:r>
            <w:r w:rsidR="00C53B7E">
              <w:t>reports.</w:t>
            </w:r>
          </w:p>
          <w:p w14:paraId="083196AA" w14:textId="26E79638" w:rsidR="008A36C8" w:rsidRDefault="008A36C8" w:rsidP="008A36C8">
            <w:pPr>
              <w:pStyle w:val="ListBullet"/>
            </w:pPr>
            <w:r>
              <w:t>Windows 20</w:t>
            </w:r>
            <w:r w:rsidR="000939D5">
              <w:t>17</w:t>
            </w:r>
            <w:r>
              <w:t xml:space="preserve"> NT knowledge</w:t>
            </w:r>
          </w:p>
          <w:p w14:paraId="716DA649" w14:textId="77777777" w:rsidR="008A36C8" w:rsidRDefault="008A36C8" w:rsidP="008A36C8">
            <w:pPr>
              <w:pStyle w:val="ListBullet"/>
            </w:pPr>
            <w:r>
              <w:t>Office 97/Word, Excel, Outlook</w:t>
            </w:r>
          </w:p>
          <w:p w14:paraId="16913702" w14:textId="77777777" w:rsidR="008A36C8" w:rsidRDefault="008A36C8" w:rsidP="008A36C8">
            <w:pPr>
              <w:pStyle w:val="ListBullet"/>
            </w:pPr>
            <w:r>
              <w:t>Anatomy / Human Body</w:t>
            </w:r>
          </w:p>
          <w:p w14:paraId="5BF7FE33" w14:textId="77777777" w:rsidR="008A36C8" w:rsidRDefault="008A36C8" w:rsidP="008A36C8">
            <w:pPr>
              <w:pStyle w:val="ListBullet"/>
            </w:pPr>
            <w:r>
              <w:t xml:space="preserve">Discounts </w:t>
            </w:r>
          </w:p>
          <w:p w14:paraId="4A059371" w14:textId="77777777" w:rsidR="004D2C2B" w:rsidRDefault="008A36C8" w:rsidP="008A36C8">
            <w:pPr>
              <w:pStyle w:val="ListBullet"/>
            </w:pPr>
            <w:r>
              <w:t>Displays</w:t>
            </w:r>
          </w:p>
          <w:p w14:paraId="53DFC663" w14:textId="52484518" w:rsidR="008A36C8" w:rsidRDefault="004D2C2B" w:rsidP="008A36C8">
            <w:pPr>
              <w:pStyle w:val="ListBullet"/>
            </w:pPr>
            <w:r>
              <w:t xml:space="preserve">Musician </w:t>
            </w:r>
          </w:p>
          <w:p w14:paraId="505266A8" w14:textId="22824A0E" w:rsidR="004D2C2B" w:rsidRDefault="004D2C2B" w:rsidP="008A36C8">
            <w:pPr>
              <w:pStyle w:val="ListBullet"/>
            </w:pPr>
            <w:r>
              <w:t xml:space="preserve">Trombonist </w:t>
            </w:r>
          </w:p>
          <w:p w14:paraId="241CB4EE" w14:textId="2B6CB29E" w:rsidR="004D2C2B" w:rsidRDefault="004D2C2B" w:rsidP="008A36C8">
            <w:pPr>
              <w:pStyle w:val="ListBullet"/>
            </w:pPr>
            <w:r>
              <w:t xml:space="preserve">Guitarist </w:t>
            </w:r>
          </w:p>
          <w:p w14:paraId="0563CE29" w14:textId="658423A7" w:rsidR="004D2C2B" w:rsidRDefault="00037BC7" w:rsidP="008A36C8">
            <w:pPr>
              <w:pStyle w:val="ListBullet"/>
            </w:pPr>
            <w:r>
              <w:t xml:space="preserve">Song writing </w:t>
            </w:r>
          </w:p>
          <w:p w14:paraId="7B9B8FA3" w14:textId="6252D77D" w:rsidR="00037BC7" w:rsidRDefault="00037BC7" w:rsidP="008A36C8">
            <w:pPr>
              <w:pStyle w:val="ListBullet"/>
            </w:pPr>
            <w:r>
              <w:t xml:space="preserve">Creative writing </w:t>
            </w:r>
          </w:p>
          <w:p w14:paraId="4ACAB854" w14:textId="77777777" w:rsidR="008A36C8" w:rsidRDefault="008A36C8" w:rsidP="008A36C8">
            <w:pPr>
              <w:pStyle w:val="ListBullet"/>
            </w:pPr>
            <w:r>
              <w:t xml:space="preserve">Flexible schedule </w:t>
            </w:r>
          </w:p>
          <w:p w14:paraId="5E0E4BBA" w14:textId="79146812" w:rsidR="008A36C8" w:rsidRDefault="008A36C8" w:rsidP="008A36C8">
            <w:pPr>
              <w:pStyle w:val="ListBullet"/>
            </w:pPr>
            <w:r>
              <w:t xml:space="preserve">Goal </w:t>
            </w:r>
            <w:r w:rsidR="00C53B7E">
              <w:t>orientated.</w:t>
            </w:r>
            <w:r>
              <w:t xml:space="preserve"> </w:t>
            </w:r>
          </w:p>
          <w:p w14:paraId="657BF6E9" w14:textId="77777777" w:rsidR="008A36C8" w:rsidRDefault="008A36C8" w:rsidP="008A36C8">
            <w:pPr>
              <w:pStyle w:val="ListBullet"/>
            </w:pPr>
            <w:r>
              <w:t xml:space="preserve">Layout </w:t>
            </w:r>
          </w:p>
          <w:p w14:paraId="5FBC2867" w14:textId="7AA806F3" w:rsidR="008A36C8" w:rsidRDefault="008A36C8" w:rsidP="008A36C8">
            <w:pPr>
              <w:pStyle w:val="ListBullet"/>
            </w:pPr>
            <w:r>
              <w:t xml:space="preserve">Inventory </w:t>
            </w:r>
            <w:r w:rsidR="001C2F03">
              <w:t>control.</w:t>
            </w:r>
          </w:p>
          <w:p w14:paraId="5066D680" w14:textId="77777777" w:rsidR="008A36C8" w:rsidRDefault="008A36C8" w:rsidP="008A36C8">
            <w:pPr>
              <w:pStyle w:val="ListBullet"/>
            </w:pPr>
            <w:r>
              <w:t xml:space="preserve">Merchandising </w:t>
            </w:r>
          </w:p>
          <w:p w14:paraId="708B880A" w14:textId="04760B1F" w:rsidR="008A36C8" w:rsidRDefault="008A36C8" w:rsidP="000939D5">
            <w:pPr>
              <w:pStyle w:val="ListBullet"/>
            </w:pPr>
            <w:r>
              <w:t xml:space="preserve">Ordering </w:t>
            </w:r>
          </w:p>
          <w:p w14:paraId="33EED015" w14:textId="77777777" w:rsidR="008A36C8" w:rsidRDefault="008A36C8" w:rsidP="008A36C8">
            <w:pPr>
              <w:pStyle w:val="ListBullet"/>
            </w:pPr>
            <w:r>
              <w:t>Communication</w:t>
            </w:r>
          </w:p>
          <w:p w14:paraId="6BB1978F" w14:textId="5BFA3418" w:rsidR="008A36C8" w:rsidRDefault="008A36C8" w:rsidP="008A36C8">
            <w:pPr>
              <w:pStyle w:val="ListBullet"/>
            </w:pPr>
            <w:r>
              <w:t xml:space="preserve">Point of sale </w:t>
            </w:r>
            <w:r w:rsidR="00C53B7E">
              <w:t>systems.</w:t>
            </w:r>
          </w:p>
          <w:p w14:paraId="1710324D" w14:textId="77777777" w:rsidR="008A36C8" w:rsidRDefault="008A36C8" w:rsidP="008A36C8">
            <w:pPr>
              <w:pStyle w:val="ListBullet"/>
            </w:pPr>
            <w:r>
              <w:t>Price markdowns</w:t>
            </w:r>
          </w:p>
          <w:p w14:paraId="6366766F" w14:textId="77777777" w:rsidR="008A36C8" w:rsidRDefault="008A36C8" w:rsidP="008A36C8">
            <w:pPr>
              <w:pStyle w:val="ListBullet"/>
            </w:pPr>
            <w:r>
              <w:t xml:space="preserve">Pricing </w:t>
            </w:r>
          </w:p>
          <w:p w14:paraId="6CDA5E95" w14:textId="77777777" w:rsidR="008A36C8" w:rsidRDefault="008A36C8" w:rsidP="008A36C8">
            <w:pPr>
              <w:pStyle w:val="ListBullet"/>
            </w:pPr>
            <w:r>
              <w:t xml:space="preserve">Problem solving </w:t>
            </w:r>
          </w:p>
          <w:p w14:paraId="106B674D" w14:textId="77777777" w:rsidR="008A36C8" w:rsidRDefault="008A36C8" w:rsidP="008A36C8">
            <w:pPr>
              <w:pStyle w:val="ListBullet"/>
            </w:pPr>
            <w:r>
              <w:t>Self-motivation</w:t>
            </w:r>
          </w:p>
          <w:p w14:paraId="0366C17A" w14:textId="77777777" w:rsidR="008A36C8" w:rsidRDefault="008A36C8" w:rsidP="008A36C8">
            <w:pPr>
              <w:pStyle w:val="ListBullet"/>
            </w:pPr>
            <w:r>
              <w:t xml:space="preserve">Adaptability </w:t>
            </w:r>
          </w:p>
          <w:p w14:paraId="18192A42" w14:textId="77777777" w:rsidR="008A36C8" w:rsidRDefault="008A36C8" w:rsidP="008A36C8">
            <w:pPr>
              <w:pStyle w:val="ListBullet"/>
            </w:pPr>
            <w:r>
              <w:t>Product rotation</w:t>
            </w:r>
          </w:p>
          <w:p w14:paraId="1876DDA7" w14:textId="77777777" w:rsidR="008A36C8" w:rsidRDefault="008A36C8" w:rsidP="008A36C8">
            <w:pPr>
              <w:pStyle w:val="ListBullet"/>
            </w:pPr>
            <w:r>
              <w:t xml:space="preserve">Restocking </w:t>
            </w:r>
          </w:p>
          <w:p w14:paraId="23220193" w14:textId="77777777" w:rsidR="008A36C8" w:rsidRDefault="008A36C8" w:rsidP="008A36C8">
            <w:pPr>
              <w:pStyle w:val="ListBullet"/>
            </w:pPr>
            <w:r>
              <w:t>Replenishing</w:t>
            </w:r>
          </w:p>
          <w:p w14:paraId="0DAFA639" w14:textId="77777777" w:rsidR="008A36C8" w:rsidRDefault="008A36C8" w:rsidP="008A36C8">
            <w:pPr>
              <w:pStyle w:val="ListBullet"/>
            </w:pPr>
            <w:r>
              <w:t xml:space="preserve">Stocking </w:t>
            </w:r>
          </w:p>
          <w:p w14:paraId="26889F11" w14:textId="77777777" w:rsidR="008A36C8" w:rsidRDefault="008A36C8" w:rsidP="008A36C8">
            <w:pPr>
              <w:pStyle w:val="ListBullet"/>
            </w:pPr>
            <w:r>
              <w:t xml:space="preserve">Unpacking </w:t>
            </w:r>
          </w:p>
          <w:p w14:paraId="624B1827" w14:textId="77777777" w:rsidR="008A36C8" w:rsidRDefault="008A36C8" w:rsidP="008A36C8">
            <w:pPr>
              <w:pStyle w:val="ListBullet"/>
            </w:pPr>
            <w:r>
              <w:t>Pallet jacks</w:t>
            </w:r>
          </w:p>
          <w:p w14:paraId="510D8322" w14:textId="0E3DE23A" w:rsidR="001F4E6D" w:rsidRPr="006E1507" w:rsidRDefault="001F4E6D" w:rsidP="00CB0DDD">
            <w:pPr>
              <w:pStyle w:val="ListBullet"/>
              <w:numPr>
                <w:ilvl w:val="0"/>
                <w:numId w:val="0"/>
              </w:numPr>
              <w:ind w:left="360"/>
            </w:pPr>
          </w:p>
        </w:tc>
        <w:tc>
          <w:tcPr>
            <w:tcW w:w="4675" w:type="dxa"/>
            <w:tcMar>
              <w:left w:w="360" w:type="dxa"/>
            </w:tcMar>
          </w:tcPr>
          <w:p w14:paraId="58132709" w14:textId="4144427E" w:rsidR="00E1254E" w:rsidRPr="00E1254E" w:rsidRDefault="00E1254E" w:rsidP="00E1254E">
            <w:pPr>
              <w:pStyle w:val="ListBullet"/>
              <w:contextualSpacing w:val="0"/>
            </w:pPr>
            <w:r w:rsidRPr="00E1254E">
              <w:t xml:space="preserve">Analytical </w:t>
            </w:r>
          </w:p>
          <w:p w14:paraId="5A395FD8" w14:textId="27B5C1D0" w:rsidR="00E1254E" w:rsidRDefault="001C2F03" w:rsidP="00E1254E">
            <w:pPr>
              <w:numPr>
                <w:ilvl w:val="0"/>
                <w:numId w:val="5"/>
              </w:numPr>
              <w:contextualSpacing w:val="0"/>
            </w:pPr>
            <w:r w:rsidRPr="00E1254E">
              <w:t>Back-stock</w:t>
            </w:r>
            <w:r w:rsidR="00E1254E" w:rsidRPr="00E1254E">
              <w:t xml:space="preserve"> management  </w:t>
            </w:r>
          </w:p>
          <w:p w14:paraId="2B769CCA" w14:textId="77777777" w:rsidR="00E1254E" w:rsidRDefault="00E1254E" w:rsidP="00E1254E">
            <w:pPr>
              <w:numPr>
                <w:ilvl w:val="0"/>
                <w:numId w:val="5"/>
              </w:numPr>
              <w:contextualSpacing w:val="0"/>
            </w:pPr>
            <w:r w:rsidRPr="00E1254E">
              <w:t>Cashiering</w:t>
            </w:r>
          </w:p>
          <w:p w14:paraId="16E88ED7" w14:textId="72D87DBC" w:rsidR="00E1254E" w:rsidRPr="00E1254E" w:rsidRDefault="00E1254E" w:rsidP="00E1254E">
            <w:pPr>
              <w:numPr>
                <w:ilvl w:val="0"/>
                <w:numId w:val="5"/>
              </w:numPr>
              <w:contextualSpacing w:val="0"/>
            </w:pPr>
            <w:r w:rsidRPr="00E1254E">
              <w:t xml:space="preserve">Cash </w:t>
            </w:r>
            <w:r w:rsidR="001C2F03" w:rsidRPr="00E1254E">
              <w:t>accountability.</w:t>
            </w:r>
            <w:r w:rsidRPr="00E1254E">
              <w:t xml:space="preserve"> </w:t>
            </w:r>
          </w:p>
          <w:p w14:paraId="1BAE6FA1" w14:textId="38E398F0" w:rsidR="00E1254E" w:rsidRDefault="00E1254E" w:rsidP="00E1254E">
            <w:pPr>
              <w:numPr>
                <w:ilvl w:val="0"/>
                <w:numId w:val="5"/>
              </w:numPr>
              <w:contextualSpacing w:val="0"/>
            </w:pPr>
            <w:r w:rsidRPr="00E1254E">
              <w:t xml:space="preserve">Check </w:t>
            </w:r>
            <w:r w:rsidR="00C53B7E" w:rsidRPr="00E1254E">
              <w:t>processing.</w:t>
            </w:r>
            <w:r w:rsidRPr="00E1254E">
              <w:t xml:space="preserve"> </w:t>
            </w:r>
          </w:p>
          <w:p w14:paraId="60C9CE18" w14:textId="77777777" w:rsidR="00E1254E" w:rsidRDefault="00E1254E" w:rsidP="00E1254E">
            <w:pPr>
              <w:numPr>
                <w:ilvl w:val="0"/>
                <w:numId w:val="5"/>
              </w:numPr>
              <w:contextualSpacing w:val="0"/>
            </w:pPr>
            <w:r w:rsidRPr="00E1254E">
              <w:t xml:space="preserve">Competitive analysis  </w:t>
            </w:r>
          </w:p>
          <w:p w14:paraId="30974374" w14:textId="77777777" w:rsidR="00E1254E" w:rsidRDefault="00E1254E" w:rsidP="00E1254E">
            <w:pPr>
              <w:numPr>
                <w:ilvl w:val="0"/>
                <w:numId w:val="5"/>
              </w:numPr>
              <w:contextualSpacing w:val="0"/>
            </w:pPr>
            <w:r w:rsidRPr="00E1254E">
              <w:t>Published Author</w:t>
            </w:r>
          </w:p>
          <w:p w14:paraId="1797829D" w14:textId="77777777" w:rsidR="00E1254E" w:rsidRDefault="00E1254E" w:rsidP="00E1254E">
            <w:pPr>
              <w:numPr>
                <w:ilvl w:val="0"/>
                <w:numId w:val="5"/>
              </w:numPr>
              <w:contextualSpacing w:val="0"/>
            </w:pPr>
            <w:r w:rsidRPr="00E1254E">
              <w:t>Creative Writing/Reading</w:t>
            </w:r>
          </w:p>
          <w:p w14:paraId="4593F88D" w14:textId="5BB3B0EE" w:rsidR="00E1254E" w:rsidRPr="00E1254E" w:rsidRDefault="00E1254E" w:rsidP="00E1254E">
            <w:pPr>
              <w:numPr>
                <w:ilvl w:val="0"/>
                <w:numId w:val="5"/>
              </w:numPr>
              <w:contextualSpacing w:val="0"/>
            </w:pPr>
            <w:r w:rsidRPr="00E1254E">
              <w:t>Photography</w:t>
            </w:r>
          </w:p>
          <w:p w14:paraId="6A287063" w14:textId="0C657FD6" w:rsidR="00E1254E" w:rsidRPr="00E1254E" w:rsidRDefault="00E1254E" w:rsidP="00E1254E">
            <w:pPr>
              <w:ind w:left="360" w:hanging="360"/>
              <w:contextualSpacing w:val="0"/>
            </w:pPr>
            <w:r w:rsidRPr="00E1254E">
              <w:t xml:space="preserve">cards </w:t>
            </w:r>
          </w:p>
          <w:p w14:paraId="679E958C" w14:textId="77777777" w:rsidR="00E1254E" w:rsidRDefault="00E1254E" w:rsidP="00E1254E">
            <w:pPr>
              <w:pStyle w:val="ListBullet"/>
            </w:pPr>
            <w:r>
              <w:t xml:space="preserve">Leadership basic mathematics </w:t>
            </w:r>
          </w:p>
          <w:p w14:paraId="49DC0BCD" w14:textId="77777777" w:rsidR="00E1254E" w:rsidRDefault="00E1254E" w:rsidP="00E1254E">
            <w:pPr>
              <w:pStyle w:val="ListBullet"/>
            </w:pPr>
            <w:r>
              <w:t xml:space="preserve">Cleaning </w:t>
            </w:r>
          </w:p>
          <w:p w14:paraId="19BD9F8D" w14:textId="7E503F48" w:rsidR="00E1254E" w:rsidRDefault="00E1254E" w:rsidP="00E1254E">
            <w:pPr>
              <w:pStyle w:val="ListBullet"/>
            </w:pPr>
            <w:r>
              <w:t xml:space="preserve">Communicate problems and issues to </w:t>
            </w:r>
            <w:r w:rsidR="00C53B7E">
              <w:t>management.</w:t>
            </w:r>
            <w:r>
              <w:t xml:space="preserve"> </w:t>
            </w:r>
          </w:p>
          <w:p w14:paraId="1A9EA32A" w14:textId="77777777" w:rsidR="00E1254E" w:rsidRDefault="00E1254E" w:rsidP="00E1254E">
            <w:pPr>
              <w:pStyle w:val="ListBullet"/>
            </w:pPr>
            <w:r>
              <w:t xml:space="preserve">Customer engagement </w:t>
            </w:r>
          </w:p>
          <w:p w14:paraId="52E64BE9" w14:textId="77777777" w:rsidR="00E1254E" w:rsidRDefault="00E1254E" w:rsidP="00E1254E">
            <w:pPr>
              <w:pStyle w:val="ListBullet"/>
            </w:pPr>
            <w:r>
              <w:t xml:space="preserve">Conflict resolution </w:t>
            </w:r>
          </w:p>
          <w:p w14:paraId="67FB18B0" w14:textId="77777777" w:rsidR="00E1254E" w:rsidRDefault="00E1254E" w:rsidP="00E1254E">
            <w:pPr>
              <w:pStyle w:val="ListBullet"/>
            </w:pPr>
            <w:r>
              <w:t xml:space="preserve">Business awareness </w:t>
            </w:r>
          </w:p>
          <w:p w14:paraId="26EEF91F" w14:textId="77777777" w:rsidR="00E1254E" w:rsidRDefault="00E1254E" w:rsidP="00E1254E">
            <w:pPr>
              <w:pStyle w:val="ListBullet"/>
            </w:pPr>
            <w:r>
              <w:t>Customer service</w:t>
            </w:r>
          </w:p>
          <w:p w14:paraId="38D7E44B" w14:textId="41721D8B" w:rsidR="00E1254E" w:rsidRDefault="00E1254E" w:rsidP="00E1254E">
            <w:pPr>
              <w:pStyle w:val="ListBullet"/>
            </w:pPr>
            <w:r>
              <w:t xml:space="preserve">Greet </w:t>
            </w:r>
            <w:r w:rsidR="00C53B7E">
              <w:t>customers.</w:t>
            </w:r>
            <w:r>
              <w:t xml:space="preserve"> </w:t>
            </w:r>
          </w:p>
          <w:p w14:paraId="4D5DD668" w14:textId="77777777" w:rsidR="00E1254E" w:rsidRDefault="00E1254E" w:rsidP="00E1254E">
            <w:pPr>
              <w:pStyle w:val="ListBullet"/>
            </w:pPr>
            <w:r>
              <w:t>Mopping and sweeping floors</w:t>
            </w:r>
          </w:p>
          <w:p w14:paraId="23F7205C" w14:textId="77777777" w:rsidR="00E1254E" w:rsidRDefault="00E1254E" w:rsidP="00E1254E">
            <w:pPr>
              <w:pStyle w:val="ListBullet"/>
            </w:pPr>
            <w:r>
              <w:t xml:space="preserve">Multitasking </w:t>
            </w:r>
          </w:p>
          <w:p w14:paraId="5AA13553" w14:textId="3DC5E62C" w:rsidR="00E1254E" w:rsidRDefault="00E1254E" w:rsidP="00E1254E">
            <w:pPr>
              <w:pStyle w:val="ListBullet"/>
            </w:pPr>
            <w:r>
              <w:t xml:space="preserve">The ability to encourage and motivate </w:t>
            </w:r>
            <w:r w:rsidR="00C53B7E">
              <w:t>staff.</w:t>
            </w:r>
          </w:p>
          <w:p w14:paraId="59A42EAC" w14:textId="6F714AE5" w:rsidR="00CB0DDD" w:rsidRDefault="00CB0DDD" w:rsidP="00E1254E">
            <w:pPr>
              <w:pStyle w:val="ListBullet"/>
            </w:pPr>
            <w:r>
              <w:t>Time management</w:t>
            </w:r>
          </w:p>
          <w:p w14:paraId="75878B10" w14:textId="77777777" w:rsidR="00E1254E" w:rsidRPr="006E1507" w:rsidRDefault="00E1254E" w:rsidP="00E1254E">
            <w:pPr>
              <w:pStyle w:val="ListBullet"/>
              <w:numPr>
                <w:ilvl w:val="0"/>
                <w:numId w:val="0"/>
              </w:numPr>
              <w:ind w:left="360"/>
              <w:contextualSpacing w:val="0"/>
            </w:pPr>
          </w:p>
          <w:p w14:paraId="1C6DFE18" w14:textId="66872727" w:rsidR="001E3120" w:rsidRPr="006E1507" w:rsidRDefault="001E3120" w:rsidP="00E1254E">
            <w:pPr>
              <w:pStyle w:val="ListBullet"/>
              <w:numPr>
                <w:ilvl w:val="0"/>
                <w:numId w:val="0"/>
              </w:numPr>
              <w:ind w:left="360"/>
              <w:contextualSpacing w:val="0"/>
            </w:pPr>
          </w:p>
        </w:tc>
      </w:tr>
    </w:tbl>
    <w:sdt>
      <w:sdtPr>
        <w:alias w:val="Activities:"/>
        <w:tag w:val="Activities:"/>
        <w:id w:val="1223332893"/>
        <w:placeholder>
          <w:docPart w:val="68A41734151E475F91A9912F95D35885"/>
        </w:placeholder>
        <w:temporary/>
        <w:showingPlcHdr/>
        <w15:appearance w15:val="hidden"/>
      </w:sdtPr>
      <w:sdtEndPr/>
      <w:sdtContent>
        <w:p w14:paraId="63E55CF0" w14:textId="1DE551F6" w:rsidR="00AD782D" w:rsidRPr="00CF1A49" w:rsidRDefault="0062312F" w:rsidP="0062312F">
          <w:pPr>
            <w:pStyle w:val="Heading1"/>
          </w:pPr>
          <w:r w:rsidRPr="00CF1A49">
            <w:t>Activities</w:t>
          </w:r>
        </w:p>
      </w:sdtContent>
    </w:sdt>
    <w:p w14:paraId="2E8608E7" w14:textId="77777777" w:rsidR="00B17554" w:rsidRPr="00CF1A49" w:rsidRDefault="00B17554" w:rsidP="00B17554">
      <w:pPr>
        <w:pStyle w:val="Heading3"/>
      </w:pPr>
      <w:r>
        <w:t>1/30/2008-Present</w:t>
      </w:r>
    </w:p>
    <w:p w14:paraId="6710459B" w14:textId="08493DCE" w:rsidR="00B17554" w:rsidRPr="00CF1A49" w:rsidRDefault="00B17554" w:rsidP="00B17554">
      <w:pPr>
        <w:pStyle w:val="Heading2"/>
      </w:pPr>
      <w:r>
        <w:t>volunteer</w:t>
      </w:r>
      <w:r w:rsidRPr="00CF1A49">
        <w:t xml:space="preserve">, </w:t>
      </w:r>
      <w:r w:rsidR="00C53B7E" w:rsidRPr="00144F19">
        <w:rPr>
          <w:color w:val="auto"/>
        </w:rPr>
        <w:t>HOMEOWNERS</w:t>
      </w:r>
      <w:r w:rsidRPr="00144F19">
        <w:rPr>
          <w:color w:val="auto"/>
        </w:rPr>
        <w:t xml:space="preserve"> Association for Willow Vista Estates</w:t>
      </w:r>
    </w:p>
    <w:p w14:paraId="764B3448" w14:textId="77777777" w:rsidR="00B17554" w:rsidRDefault="00B17554" w:rsidP="00B17554">
      <w:r>
        <w:t>•</w:t>
      </w:r>
      <w:r>
        <w:tab/>
        <w:t>I help close the community pool every night</w:t>
      </w:r>
    </w:p>
    <w:p w14:paraId="3E219A5A" w14:textId="77777777" w:rsidR="00B17554" w:rsidRDefault="00B17554" w:rsidP="00B17554">
      <w:r>
        <w:t>•</w:t>
      </w:r>
      <w:r>
        <w:tab/>
        <w:t xml:space="preserve">Pick up trash throughout the property </w:t>
      </w:r>
    </w:p>
    <w:p w14:paraId="2A2B53A0" w14:textId="77777777" w:rsidR="00B17554" w:rsidRDefault="00B17554" w:rsidP="00B17554">
      <w:r>
        <w:t>•</w:t>
      </w:r>
      <w:r>
        <w:tab/>
        <w:t>I help my father who is the maintenance man of the HOA, like mow the lawn and paint fences sometimes</w:t>
      </w:r>
    </w:p>
    <w:p w14:paraId="5470317B" w14:textId="4C4E865F" w:rsidR="00F30767" w:rsidRDefault="00F30767" w:rsidP="00B17554"/>
    <w:p w14:paraId="5BFBBE44" w14:textId="77777777" w:rsidR="001C2F03" w:rsidRDefault="001C2F03" w:rsidP="00B17554"/>
    <w:p w14:paraId="4710437B" w14:textId="69A781C5" w:rsidR="00925FC5" w:rsidRDefault="00925FC5" w:rsidP="00925FC5">
      <w:pPr>
        <w:keepNext/>
        <w:keepLines/>
        <w:spacing w:before="400" w:after="200"/>
        <w:contextualSpacing/>
        <w:outlineLvl w:val="0"/>
        <w:rPr>
          <w:rFonts w:asciiTheme="majorHAnsi" w:eastAsiaTheme="majorEastAsia" w:hAnsiTheme="majorHAnsi" w:cstheme="majorBidi"/>
          <w:b/>
          <w:caps/>
          <w:color w:val="262626" w:themeColor="text1" w:themeTint="D9"/>
          <w:sz w:val="28"/>
          <w:szCs w:val="32"/>
        </w:rPr>
      </w:pPr>
      <w:r>
        <w:rPr>
          <w:rFonts w:asciiTheme="majorHAnsi" w:eastAsiaTheme="majorEastAsia" w:hAnsiTheme="majorHAnsi" w:cstheme="majorBidi"/>
          <w:b/>
          <w:caps/>
          <w:color w:val="262626" w:themeColor="text1" w:themeTint="D9"/>
          <w:sz w:val="28"/>
          <w:szCs w:val="32"/>
        </w:rPr>
        <w:t>Refer</w:t>
      </w:r>
      <w:r w:rsidR="0066215B">
        <w:rPr>
          <w:rFonts w:asciiTheme="majorHAnsi" w:eastAsiaTheme="majorEastAsia" w:hAnsiTheme="majorHAnsi" w:cstheme="majorBidi"/>
          <w:b/>
          <w:caps/>
          <w:color w:val="262626" w:themeColor="text1" w:themeTint="D9"/>
          <w:sz w:val="28"/>
          <w:szCs w:val="32"/>
        </w:rPr>
        <w:t>ences</w:t>
      </w:r>
    </w:p>
    <w:p w14:paraId="491351BC" w14:textId="77777777" w:rsidR="00ED5A7C" w:rsidRPr="00925FC5" w:rsidRDefault="00ED5A7C" w:rsidP="00925FC5">
      <w:pPr>
        <w:keepNext/>
        <w:keepLines/>
        <w:spacing w:before="400" w:after="200"/>
        <w:contextualSpacing/>
        <w:outlineLvl w:val="0"/>
        <w:rPr>
          <w:rFonts w:asciiTheme="majorHAnsi" w:eastAsiaTheme="majorEastAsia" w:hAnsiTheme="majorHAnsi" w:cstheme="majorBidi"/>
          <w:b/>
          <w:caps/>
          <w:color w:val="262626" w:themeColor="text1" w:themeTint="D9"/>
          <w:sz w:val="28"/>
          <w:szCs w:val="32"/>
        </w:rPr>
      </w:pPr>
    </w:p>
    <w:p w14:paraId="3A5078F2" w14:textId="4D8DE6B6" w:rsidR="00096C29" w:rsidRDefault="00ED5A7C" w:rsidP="00096C29">
      <w:pPr>
        <w:pStyle w:val="ListParagraph"/>
        <w:numPr>
          <w:ilvl w:val="0"/>
          <w:numId w:val="34"/>
        </w:numPr>
      </w:pPr>
      <w:r>
        <w:t xml:space="preserve">Laura </w:t>
      </w:r>
      <w:proofErr w:type="spellStart"/>
      <w:r>
        <w:t>Parez</w:t>
      </w:r>
      <w:proofErr w:type="spellEnd"/>
      <w:r>
        <w:t xml:space="preserve"> from Office Pride</w:t>
      </w:r>
      <w:r w:rsidR="000F182C">
        <w:t xml:space="preserve"> </w:t>
      </w:r>
      <w:r w:rsidR="00E21D9F" w:rsidRPr="00E21D9F">
        <w:t>+1 (817) 521-6072</w:t>
      </w:r>
    </w:p>
    <w:p w14:paraId="05DC328B" w14:textId="44CDDC31" w:rsidR="00096C29" w:rsidRDefault="00096C29" w:rsidP="00096C29">
      <w:pPr>
        <w:pStyle w:val="ListParagraph"/>
        <w:numPr>
          <w:ilvl w:val="0"/>
          <w:numId w:val="34"/>
        </w:numPr>
      </w:pPr>
      <w:r>
        <w:t xml:space="preserve">Tiffany </w:t>
      </w:r>
      <w:proofErr w:type="spellStart"/>
      <w:r>
        <w:t>Batterson</w:t>
      </w:r>
      <w:proofErr w:type="spellEnd"/>
      <w:r>
        <w:t xml:space="preserve"> from Hallmark</w:t>
      </w:r>
      <w:r w:rsidR="00EF666D" w:rsidRPr="00EF666D">
        <w:t xml:space="preserve"> (817) 629-3912</w:t>
      </w:r>
    </w:p>
    <w:p w14:paraId="72800F9C" w14:textId="0F331F0F" w:rsidR="000F182C" w:rsidRDefault="000F182C" w:rsidP="00096C29">
      <w:pPr>
        <w:pStyle w:val="ListParagraph"/>
        <w:numPr>
          <w:ilvl w:val="0"/>
          <w:numId w:val="34"/>
        </w:numPr>
      </w:pPr>
      <w:r>
        <w:t xml:space="preserve">Cory Sims from Wise Health Surgical Hospital </w:t>
      </w:r>
      <w:r w:rsidR="00204BB8" w:rsidRPr="00204BB8">
        <w:t>(940) 748-2299</w:t>
      </w:r>
    </w:p>
    <w:p w14:paraId="75A4B5DC" w14:textId="5D551036" w:rsidR="00204BB8" w:rsidRDefault="00A60BCD" w:rsidP="00096C29">
      <w:pPr>
        <w:pStyle w:val="ListParagraph"/>
        <w:numPr>
          <w:ilvl w:val="0"/>
          <w:numId w:val="34"/>
        </w:numPr>
      </w:pPr>
      <w:r>
        <w:t xml:space="preserve">Shana Wiggins from Easterseals </w:t>
      </w:r>
      <w:r w:rsidR="00F04467" w:rsidRPr="00F04467">
        <w:t>(817) 332-7171</w:t>
      </w:r>
    </w:p>
    <w:p w14:paraId="1366E82D" w14:textId="77777777" w:rsidR="00F04467" w:rsidRDefault="00F04467" w:rsidP="008C77A1">
      <w:pPr>
        <w:pStyle w:val="ListParagraph"/>
      </w:pPr>
    </w:p>
    <w:p w14:paraId="2D72B9E6" w14:textId="2A4F2BCF" w:rsidR="00925FC5" w:rsidRDefault="00ED5A7C" w:rsidP="0066215B">
      <w:r>
        <w:t xml:space="preserve"> </w:t>
      </w:r>
    </w:p>
    <w:p w14:paraId="6FEB209D" w14:textId="77777777" w:rsidR="00096C29" w:rsidRPr="00925FC5" w:rsidRDefault="00096C29" w:rsidP="0066215B"/>
    <w:p w14:paraId="351B3F77" w14:textId="77777777" w:rsidR="001C2F03" w:rsidRPr="006E1507" w:rsidRDefault="001C2F03" w:rsidP="00B17554"/>
    <w:sectPr w:rsidR="001C2F03" w:rsidRPr="006E1507" w:rsidSect="002D2E33">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14A0" w14:textId="77777777" w:rsidR="002D2E33" w:rsidRDefault="002D2E33" w:rsidP="0068194B">
      <w:r>
        <w:separator/>
      </w:r>
    </w:p>
    <w:p w14:paraId="64E03A0E" w14:textId="77777777" w:rsidR="002D2E33" w:rsidRDefault="002D2E33"/>
    <w:p w14:paraId="09201590" w14:textId="77777777" w:rsidR="002D2E33" w:rsidRDefault="002D2E33"/>
  </w:endnote>
  <w:endnote w:type="continuationSeparator" w:id="0">
    <w:p w14:paraId="127E37B0" w14:textId="77777777" w:rsidR="002D2E33" w:rsidRDefault="002D2E33" w:rsidP="0068194B">
      <w:r>
        <w:continuationSeparator/>
      </w:r>
    </w:p>
    <w:p w14:paraId="0F2B093F" w14:textId="77777777" w:rsidR="002D2E33" w:rsidRDefault="002D2E33"/>
    <w:p w14:paraId="010E731B" w14:textId="77777777" w:rsidR="002D2E33" w:rsidRDefault="002D2E33"/>
  </w:endnote>
  <w:endnote w:type="continuationNotice" w:id="1">
    <w:p w14:paraId="3B13B5AE" w14:textId="77777777" w:rsidR="002D2E33" w:rsidRDefault="002D2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606279"/>
      <w:docPartObj>
        <w:docPartGallery w:val="Page Numbers (Bottom of Page)"/>
        <w:docPartUnique/>
      </w:docPartObj>
    </w:sdtPr>
    <w:sdtEndPr>
      <w:rPr>
        <w:noProof/>
      </w:rPr>
    </w:sdtEndPr>
    <w:sdtContent>
      <w:p w14:paraId="0F8739F3" w14:textId="77777777"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A9EB" w14:textId="77777777" w:rsidR="002D2E33" w:rsidRDefault="002D2E33" w:rsidP="0068194B">
      <w:r>
        <w:separator/>
      </w:r>
    </w:p>
    <w:p w14:paraId="7B5C59F5" w14:textId="77777777" w:rsidR="002D2E33" w:rsidRDefault="002D2E33"/>
    <w:p w14:paraId="20F4180C" w14:textId="77777777" w:rsidR="002D2E33" w:rsidRDefault="002D2E33"/>
  </w:footnote>
  <w:footnote w:type="continuationSeparator" w:id="0">
    <w:p w14:paraId="16787E16" w14:textId="77777777" w:rsidR="002D2E33" w:rsidRDefault="002D2E33" w:rsidP="0068194B">
      <w:r>
        <w:continuationSeparator/>
      </w:r>
    </w:p>
    <w:p w14:paraId="2789CA91" w14:textId="77777777" w:rsidR="002D2E33" w:rsidRDefault="002D2E33"/>
    <w:p w14:paraId="6C2CD578" w14:textId="77777777" w:rsidR="002D2E33" w:rsidRDefault="002D2E33"/>
  </w:footnote>
  <w:footnote w:type="continuationNotice" w:id="1">
    <w:p w14:paraId="005124D0" w14:textId="77777777" w:rsidR="002D2E33" w:rsidRDefault="002D2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810F"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8240" behindDoc="1" locked="0" layoutInCell="1" allowOverlap="1" wp14:anchorId="0BBDC475" wp14:editId="0A2664D2">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descr="Header dividing line"/>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3365E363" id="Straight Connector 5" o:spid="_x0000_s1026" alt="Header dividing line"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FC328CA2"/>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0924601F"/>
    <w:multiLevelType w:val="hybridMultilevel"/>
    <w:tmpl w:val="BFAA4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F6B8D"/>
    <w:multiLevelType w:val="hybridMultilevel"/>
    <w:tmpl w:val="8FE0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9677A2"/>
    <w:multiLevelType w:val="hybridMultilevel"/>
    <w:tmpl w:val="8646A9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15:restartNumberingAfterBreak="0">
    <w:nsid w:val="14BE791D"/>
    <w:multiLevelType w:val="hybridMultilevel"/>
    <w:tmpl w:val="31E47332"/>
    <w:lvl w:ilvl="0" w:tplc="FFFFFFFF">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5" w15:restartNumberingAfterBreak="0">
    <w:nsid w:val="1C9B0C96"/>
    <w:multiLevelType w:val="hybridMultilevel"/>
    <w:tmpl w:val="0A92BFF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6" w15:restartNumberingAfterBreak="0">
    <w:nsid w:val="22084099"/>
    <w:multiLevelType w:val="hybridMultilevel"/>
    <w:tmpl w:val="FC3C1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9D38B6"/>
    <w:multiLevelType w:val="hybridMultilevel"/>
    <w:tmpl w:val="CFEE7130"/>
    <w:lvl w:ilvl="0" w:tplc="04090001">
      <w:start w:val="1"/>
      <w:numFmt w:val="bullet"/>
      <w:lvlText w:val=""/>
      <w:lvlJc w:val="left"/>
      <w:pPr>
        <w:ind w:left="1670" w:hanging="360"/>
      </w:pPr>
      <w:rPr>
        <w:rFonts w:ascii="Symbol" w:hAnsi="Symbol" w:hint="default"/>
      </w:rPr>
    </w:lvl>
    <w:lvl w:ilvl="1" w:tplc="04090003" w:tentative="1">
      <w:start w:val="1"/>
      <w:numFmt w:val="bullet"/>
      <w:lvlText w:val="o"/>
      <w:lvlJc w:val="left"/>
      <w:pPr>
        <w:ind w:left="2390" w:hanging="360"/>
      </w:pPr>
      <w:rPr>
        <w:rFonts w:ascii="Courier New" w:hAnsi="Courier New" w:cs="Courier New" w:hint="default"/>
      </w:rPr>
    </w:lvl>
    <w:lvl w:ilvl="2" w:tplc="04090005" w:tentative="1">
      <w:start w:val="1"/>
      <w:numFmt w:val="bullet"/>
      <w:lvlText w:val=""/>
      <w:lvlJc w:val="left"/>
      <w:pPr>
        <w:ind w:left="3110" w:hanging="360"/>
      </w:pPr>
      <w:rPr>
        <w:rFonts w:ascii="Wingdings" w:hAnsi="Wingdings" w:hint="default"/>
      </w:rPr>
    </w:lvl>
    <w:lvl w:ilvl="3" w:tplc="04090001" w:tentative="1">
      <w:start w:val="1"/>
      <w:numFmt w:val="bullet"/>
      <w:lvlText w:val=""/>
      <w:lvlJc w:val="left"/>
      <w:pPr>
        <w:ind w:left="3830" w:hanging="360"/>
      </w:pPr>
      <w:rPr>
        <w:rFonts w:ascii="Symbol" w:hAnsi="Symbol" w:hint="default"/>
      </w:rPr>
    </w:lvl>
    <w:lvl w:ilvl="4" w:tplc="04090003" w:tentative="1">
      <w:start w:val="1"/>
      <w:numFmt w:val="bullet"/>
      <w:lvlText w:val="o"/>
      <w:lvlJc w:val="left"/>
      <w:pPr>
        <w:ind w:left="4550" w:hanging="360"/>
      </w:pPr>
      <w:rPr>
        <w:rFonts w:ascii="Courier New" w:hAnsi="Courier New" w:cs="Courier New" w:hint="default"/>
      </w:rPr>
    </w:lvl>
    <w:lvl w:ilvl="5" w:tplc="04090005" w:tentative="1">
      <w:start w:val="1"/>
      <w:numFmt w:val="bullet"/>
      <w:lvlText w:val=""/>
      <w:lvlJc w:val="left"/>
      <w:pPr>
        <w:ind w:left="5270" w:hanging="360"/>
      </w:pPr>
      <w:rPr>
        <w:rFonts w:ascii="Wingdings" w:hAnsi="Wingdings" w:hint="default"/>
      </w:rPr>
    </w:lvl>
    <w:lvl w:ilvl="6" w:tplc="04090001" w:tentative="1">
      <w:start w:val="1"/>
      <w:numFmt w:val="bullet"/>
      <w:lvlText w:val=""/>
      <w:lvlJc w:val="left"/>
      <w:pPr>
        <w:ind w:left="5990" w:hanging="360"/>
      </w:pPr>
      <w:rPr>
        <w:rFonts w:ascii="Symbol" w:hAnsi="Symbol" w:hint="default"/>
      </w:rPr>
    </w:lvl>
    <w:lvl w:ilvl="7" w:tplc="04090003" w:tentative="1">
      <w:start w:val="1"/>
      <w:numFmt w:val="bullet"/>
      <w:lvlText w:val="o"/>
      <w:lvlJc w:val="left"/>
      <w:pPr>
        <w:ind w:left="6710" w:hanging="360"/>
      </w:pPr>
      <w:rPr>
        <w:rFonts w:ascii="Courier New" w:hAnsi="Courier New" w:cs="Courier New" w:hint="default"/>
      </w:rPr>
    </w:lvl>
    <w:lvl w:ilvl="8" w:tplc="04090005" w:tentative="1">
      <w:start w:val="1"/>
      <w:numFmt w:val="bullet"/>
      <w:lvlText w:val=""/>
      <w:lvlJc w:val="left"/>
      <w:pPr>
        <w:ind w:left="7430" w:hanging="360"/>
      </w:pPr>
      <w:rPr>
        <w:rFonts w:ascii="Wingdings" w:hAnsi="Wingdings" w:hint="default"/>
      </w:rPr>
    </w:lvl>
  </w:abstractNum>
  <w:abstractNum w:abstractNumId="18" w15:restartNumberingAfterBreak="0">
    <w:nsid w:val="26210B49"/>
    <w:multiLevelType w:val="hybridMultilevel"/>
    <w:tmpl w:val="39666654"/>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19" w15:restartNumberingAfterBreak="0">
    <w:nsid w:val="263878A8"/>
    <w:multiLevelType w:val="hybridMultilevel"/>
    <w:tmpl w:val="12D25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A125EB"/>
    <w:multiLevelType w:val="hybridMultilevel"/>
    <w:tmpl w:val="EA3A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C43BFC"/>
    <w:multiLevelType w:val="hybridMultilevel"/>
    <w:tmpl w:val="C24EC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344DAA"/>
    <w:multiLevelType w:val="hybridMultilevel"/>
    <w:tmpl w:val="7D5E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3546C68"/>
    <w:multiLevelType w:val="hybridMultilevel"/>
    <w:tmpl w:val="1D5A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5D5A75"/>
    <w:multiLevelType w:val="hybridMultilevel"/>
    <w:tmpl w:val="2238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6E2207"/>
    <w:multiLevelType w:val="hybridMultilevel"/>
    <w:tmpl w:val="44D8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576227"/>
    <w:multiLevelType w:val="hybridMultilevel"/>
    <w:tmpl w:val="7C565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07E4881"/>
    <w:multiLevelType w:val="hybridMultilevel"/>
    <w:tmpl w:val="98C66FFE"/>
    <w:lvl w:ilvl="0" w:tplc="FFFFFFFF">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646C7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6B627C"/>
    <w:multiLevelType w:val="hybridMultilevel"/>
    <w:tmpl w:val="DEBC95B4"/>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32" w15:restartNumberingAfterBreak="0">
    <w:nsid w:val="5C130F2F"/>
    <w:multiLevelType w:val="hybridMultilevel"/>
    <w:tmpl w:val="58669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977CE"/>
    <w:multiLevelType w:val="hybridMultilevel"/>
    <w:tmpl w:val="BEF0A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356930">
    <w:abstractNumId w:val="9"/>
  </w:num>
  <w:num w:numId="2" w16cid:durableId="1527676445">
    <w:abstractNumId w:val="8"/>
  </w:num>
  <w:num w:numId="3" w16cid:durableId="1727217200">
    <w:abstractNumId w:val="7"/>
  </w:num>
  <w:num w:numId="4" w16cid:durableId="671107484">
    <w:abstractNumId w:val="6"/>
  </w:num>
  <w:num w:numId="5" w16cid:durableId="772556474">
    <w:abstractNumId w:val="14"/>
  </w:num>
  <w:num w:numId="6" w16cid:durableId="1050610538">
    <w:abstractNumId w:val="3"/>
  </w:num>
  <w:num w:numId="7" w16cid:durableId="912471563">
    <w:abstractNumId w:val="23"/>
  </w:num>
  <w:num w:numId="8" w16cid:durableId="1099567273">
    <w:abstractNumId w:val="2"/>
  </w:num>
  <w:num w:numId="9" w16cid:durableId="65492288">
    <w:abstractNumId w:val="28"/>
  </w:num>
  <w:num w:numId="10" w16cid:durableId="773987186">
    <w:abstractNumId w:val="5"/>
  </w:num>
  <w:num w:numId="11" w16cid:durableId="1483228349">
    <w:abstractNumId w:val="4"/>
  </w:num>
  <w:num w:numId="12" w16cid:durableId="652374200">
    <w:abstractNumId w:val="1"/>
  </w:num>
  <w:num w:numId="13" w16cid:durableId="926690149">
    <w:abstractNumId w:val="0"/>
  </w:num>
  <w:num w:numId="14" w16cid:durableId="1667702668">
    <w:abstractNumId w:val="19"/>
  </w:num>
  <w:num w:numId="15" w16cid:durableId="1296137240">
    <w:abstractNumId w:val="16"/>
  </w:num>
  <w:num w:numId="16" w16cid:durableId="31223990">
    <w:abstractNumId w:val="20"/>
  </w:num>
  <w:num w:numId="17" w16cid:durableId="2053112992">
    <w:abstractNumId w:val="24"/>
  </w:num>
  <w:num w:numId="18" w16cid:durableId="1332374445">
    <w:abstractNumId w:val="21"/>
  </w:num>
  <w:num w:numId="19" w16cid:durableId="1976524514">
    <w:abstractNumId w:val="25"/>
  </w:num>
  <w:num w:numId="20" w16cid:durableId="613025484">
    <w:abstractNumId w:val="29"/>
  </w:num>
  <w:num w:numId="21" w16cid:durableId="937518959">
    <w:abstractNumId w:val="10"/>
  </w:num>
  <w:num w:numId="22" w16cid:durableId="1827353128">
    <w:abstractNumId w:val="32"/>
  </w:num>
  <w:num w:numId="23" w16cid:durableId="1806585625">
    <w:abstractNumId w:val="26"/>
  </w:num>
  <w:num w:numId="24" w16cid:durableId="799416195">
    <w:abstractNumId w:val="13"/>
  </w:num>
  <w:num w:numId="25" w16cid:durableId="659426091">
    <w:abstractNumId w:val="12"/>
  </w:num>
  <w:num w:numId="26" w16cid:durableId="2101947837">
    <w:abstractNumId w:val="31"/>
  </w:num>
  <w:num w:numId="27" w16cid:durableId="262882152">
    <w:abstractNumId w:val="15"/>
  </w:num>
  <w:num w:numId="28" w16cid:durableId="555553002">
    <w:abstractNumId w:val="18"/>
  </w:num>
  <w:num w:numId="29" w16cid:durableId="338889272">
    <w:abstractNumId w:val="17"/>
  </w:num>
  <w:num w:numId="30" w16cid:durableId="960457014">
    <w:abstractNumId w:val="33"/>
  </w:num>
  <w:num w:numId="31" w16cid:durableId="1455637382">
    <w:abstractNumId w:val="27"/>
  </w:num>
  <w:num w:numId="32" w16cid:durableId="1346371751">
    <w:abstractNumId w:val="22"/>
  </w:num>
  <w:num w:numId="33" w16cid:durableId="1335763299">
    <w:abstractNumId w:val="30"/>
  </w:num>
  <w:num w:numId="34" w16cid:durableId="1463423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MwMzYyMDIyNzM0MTdW0lEKTi0uzszPAykwqQUAlNap6iwAAAA="/>
  </w:docVars>
  <w:rsids>
    <w:rsidRoot w:val="00D0733B"/>
    <w:rsid w:val="000001EF"/>
    <w:rsid w:val="00001DB2"/>
    <w:rsid w:val="00007322"/>
    <w:rsid w:val="00007728"/>
    <w:rsid w:val="00024584"/>
    <w:rsid w:val="00024730"/>
    <w:rsid w:val="00025087"/>
    <w:rsid w:val="00026A6E"/>
    <w:rsid w:val="00030594"/>
    <w:rsid w:val="00037BC7"/>
    <w:rsid w:val="000400CA"/>
    <w:rsid w:val="00055E95"/>
    <w:rsid w:val="0005703A"/>
    <w:rsid w:val="0006439D"/>
    <w:rsid w:val="00065E72"/>
    <w:rsid w:val="0007021F"/>
    <w:rsid w:val="0007769C"/>
    <w:rsid w:val="00080E8C"/>
    <w:rsid w:val="000848CE"/>
    <w:rsid w:val="00090BA1"/>
    <w:rsid w:val="00091028"/>
    <w:rsid w:val="000939D5"/>
    <w:rsid w:val="00096C29"/>
    <w:rsid w:val="000A359E"/>
    <w:rsid w:val="000B2BA5"/>
    <w:rsid w:val="000B3672"/>
    <w:rsid w:val="000C243D"/>
    <w:rsid w:val="000D47B2"/>
    <w:rsid w:val="000D55A7"/>
    <w:rsid w:val="000D6F36"/>
    <w:rsid w:val="000E1350"/>
    <w:rsid w:val="000F182C"/>
    <w:rsid w:val="000F238D"/>
    <w:rsid w:val="000F2F8C"/>
    <w:rsid w:val="0010006E"/>
    <w:rsid w:val="001045A8"/>
    <w:rsid w:val="00111546"/>
    <w:rsid w:val="00112ABE"/>
    <w:rsid w:val="00114A91"/>
    <w:rsid w:val="00115C1E"/>
    <w:rsid w:val="00133B20"/>
    <w:rsid w:val="001427E1"/>
    <w:rsid w:val="00144F19"/>
    <w:rsid w:val="001478CD"/>
    <w:rsid w:val="00163668"/>
    <w:rsid w:val="00170355"/>
    <w:rsid w:val="00171566"/>
    <w:rsid w:val="00174676"/>
    <w:rsid w:val="001755A8"/>
    <w:rsid w:val="001803B5"/>
    <w:rsid w:val="00180AB7"/>
    <w:rsid w:val="00184014"/>
    <w:rsid w:val="00187BFB"/>
    <w:rsid w:val="00190D92"/>
    <w:rsid w:val="00192008"/>
    <w:rsid w:val="00196A5A"/>
    <w:rsid w:val="001A43A0"/>
    <w:rsid w:val="001B346D"/>
    <w:rsid w:val="001C0E68"/>
    <w:rsid w:val="001C2F03"/>
    <w:rsid w:val="001C4B6F"/>
    <w:rsid w:val="001C60DE"/>
    <w:rsid w:val="001D0BF1"/>
    <w:rsid w:val="001D2005"/>
    <w:rsid w:val="001D2AE7"/>
    <w:rsid w:val="001E3120"/>
    <w:rsid w:val="001E7E0C"/>
    <w:rsid w:val="001F0BB0"/>
    <w:rsid w:val="001F387A"/>
    <w:rsid w:val="001F4E6D"/>
    <w:rsid w:val="001F6140"/>
    <w:rsid w:val="001F7B55"/>
    <w:rsid w:val="00203573"/>
    <w:rsid w:val="00204BB8"/>
    <w:rsid w:val="0020597D"/>
    <w:rsid w:val="00207017"/>
    <w:rsid w:val="00207100"/>
    <w:rsid w:val="00213B4C"/>
    <w:rsid w:val="00214716"/>
    <w:rsid w:val="00215A12"/>
    <w:rsid w:val="00217A76"/>
    <w:rsid w:val="00221B36"/>
    <w:rsid w:val="002253B0"/>
    <w:rsid w:val="00230B3C"/>
    <w:rsid w:val="002323A2"/>
    <w:rsid w:val="002333FE"/>
    <w:rsid w:val="002351F0"/>
    <w:rsid w:val="00236D54"/>
    <w:rsid w:val="00241D8C"/>
    <w:rsid w:val="00241FDB"/>
    <w:rsid w:val="00245C8B"/>
    <w:rsid w:val="0024720C"/>
    <w:rsid w:val="00250CDE"/>
    <w:rsid w:val="00254E37"/>
    <w:rsid w:val="002617AE"/>
    <w:rsid w:val="002638D0"/>
    <w:rsid w:val="002647D3"/>
    <w:rsid w:val="00275049"/>
    <w:rsid w:val="00275EAE"/>
    <w:rsid w:val="00294998"/>
    <w:rsid w:val="00297F18"/>
    <w:rsid w:val="002A01FE"/>
    <w:rsid w:val="002A1945"/>
    <w:rsid w:val="002B2958"/>
    <w:rsid w:val="002B3FC8"/>
    <w:rsid w:val="002D23C5"/>
    <w:rsid w:val="002D2E33"/>
    <w:rsid w:val="002D6137"/>
    <w:rsid w:val="002E4322"/>
    <w:rsid w:val="002E7E61"/>
    <w:rsid w:val="002F05E5"/>
    <w:rsid w:val="002F254D"/>
    <w:rsid w:val="002F30E4"/>
    <w:rsid w:val="002F34E0"/>
    <w:rsid w:val="002F435B"/>
    <w:rsid w:val="00305FD8"/>
    <w:rsid w:val="00306500"/>
    <w:rsid w:val="00307140"/>
    <w:rsid w:val="00314EAF"/>
    <w:rsid w:val="00316DFF"/>
    <w:rsid w:val="00325B57"/>
    <w:rsid w:val="00326F2B"/>
    <w:rsid w:val="003357F0"/>
    <w:rsid w:val="00336056"/>
    <w:rsid w:val="00340039"/>
    <w:rsid w:val="00352650"/>
    <w:rsid w:val="00354039"/>
    <w:rsid w:val="003543C8"/>
    <w:rsid w:val="003544E1"/>
    <w:rsid w:val="00355FC5"/>
    <w:rsid w:val="00365E8A"/>
    <w:rsid w:val="00366398"/>
    <w:rsid w:val="00375E3F"/>
    <w:rsid w:val="00376AF1"/>
    <w:rsid w:val="0038629C"/>
    <w:rsid w:val="003953A6"/>
    <w:rsid w:val="003A0632"/>
    <w:rsid w:val="003A30E5"/>
    <w:rsid w:val="003A6ADF"/>
    <w:rsid w:val="003B0B9F"/>
    <w:rsid w:val="003B2903"/>
    <w:rsid w:val="003B3D43"/>
    <w:rsid w:val="003B4581"/>
    <w:rsid w:val="003B5928"/>
    <w:rsid w:val="003D17F0"/>
    <w:rsid w:val="003D380F"/>
    <w:rsid w:val="003D39D1"/>
    <w:rsid w:val="003D7D8F"/>
    <w:rsid w:val="003E160D"/>
    <w:rsid w:val="003F1D5F"/>
    <w:rsid w:val="00405128"/>
    <w:rsid w:val="00406CFF"/>
    <w:rsid w:val="00411B93"/>
    <w:rsid w:val="004158AC"/>
    <w:rsid w:val="00416984"/>
    <w:rsid w:val="00416B25"/>
    <w:rsid w:val="00416FD9"/>
    <w:rsid w:val="00417A44"/>
    <w:rsid w:val="00420592"/>
    <w:rsid w:val="00421737"/>
    <w:rsid w:val="004239AA"/>
    <w:rsid w:val="004319E0"/>
    <w:rsid w:val="00437E8C"/>
    <w:rsid w:val="00440225"/>
    <w:rsid w:val="00441EFA"/>
    <w:rsid w:val="004447B7"/>
    <w:rsid w:val="00447A8B"/>
    <w:rsid w:val="00456F73"/>
    <w:rsid w:val="00471D2A"/>
    <w:rsid w:val="004726BC"/>
    <w:rsid w:val="004729D0"/>
    <w:rsid w:val="00474105"/>
    <w:rsid w:val="00480BA9"/>
    <w:rsid w:val="00480E6E"/>
    <w:rsid w:val="004831BE"/>
    <w:rsid w:val="00483540"/>
    <w:rsid w:val="00486277"/>
    <w:rsid w:val="004906D3"/>
    <w:rsid w:val="0049094F"/>
    <w:rsid w:val="00494CF6"/>
    <w:rsid w:val="00495F8D"/>
    <w:rsid w:val="004A1FAE"/>
    <w:rsid w:val="004A32FF"/>
    <w:rsid w:val="004A6D73"/>
    <w:rsid w:val="004B06EB"/>
    <w:rsid w:val="004B6AD0"/>
    <w:rsid w:val="004C2D5D"/>
    <w:rsid w:val="004C33E1"/>
    <w:rsid w:val="004C3CF8"/>
    <w:rsid w:val="004D2C2B"/>
    <w:rsid w:val="004E01EB"/>
    <w:rsid w:val="004E2794"/>
    <w:rsid w:val="004F026F"/>
    <w:rsid w:val="004F505C"/>
    <w:rsid w:val="00510392"/>
    <w:rsid w:val="00513E2A"/>
    <w:rsid w:val="00521E0F"/>
    <w:rsid w:val="005253C5"/>
    <w:rsid w:val="0053397C"/>
    <w:rsid w:val="00536833"/>
    <w:rsid w:val="00542632"/>
    <w:rsid w:val="00566A35"/>
    <w:rsid w:val="0056701E"/>
    <w:rsid w:val="00570A6F"/>
    <w:rsid w:val="005740D7"/>
    <w:rsid w:val="00593651"/>
    <w:rsid w:val="005A0F26"/>
    <w:rsid w:val="005A1B10"/>
    <w:rsid w:val="005A6850"/>
    <w:rsid w:val="005B1B1B"/>
    <w:rsid w:val="005B6C4D"/>
    <w:rsid w:val="005C094E"/>
    <w:rsid w:val="005C3E4C"/>
    <w:rsid w:val="005C5932"/>
    <w:rsid w:val="005D3CA7"/>
    <w:rsid w:val="005D4CC1"/>
    <w:rsid w:val="005D5C56"/>
    <w:rsid w:val="005E77D5"/>
    <w:rsid w:val="005F146B"/>
    <w:rsid w:val="005F2B50"/>
    <w:rsid w:val="005F4B91"/>
    <w:rsid w:val="005F55D2"/>
    <w:rsid w:val="00605728"/>
    <w:rsid w:val="0060732D"/>
    <w:rsid w:val="0061095A"/>
    <w:rsid w:val="00614357"/>
    <w:rsid w:val="0062312F"/>
    <w:rsid w:val="00625F2C"/>
    <w:rsid w:val="00626EAE"/>
    <w:rsid w:val="00630DE3"/>
    <w:rsid w:val="006402E4"/>
    <w:rsid w:val="006403A9"/>
    <w:rsid w:val="00642BFA"/>
    <w:rsid w:val="00643092"/>
    <w:rsid w:val="006618E9"/>
    <w:rsid w:val="0066215B"/>
    <w:rsid w:val="00662E00"/>
    <w:rsid w:val="00672768"/>
    <w:rsid w:val="0068194B"/>
    <w:rsid w:val="00692703"/>
    <w:rsid w:val="0069596F"/>
    <w:rsid w:val="006A1962"/>
    <w:rsid w:val="006B5D48"/>
    <w:rsid w:val="006B647A"/>
    <w:rsid w:val="006B7D7B"/>
    <w:rsid w:val="006C177B"/>
    <w:rsid w:val="006C1A5E"/>
    <w:rsid w:val="006D2AA4"/>
    <w:rsid w:val="006E1507"/>
    <w:rsid w:val="00701394"/>
    <w:rsid w:val="00710039"/>
    <w:rsid w:val="00712D8B"/>
    <w:rsid w:val="007131C4"/>
    <w:rsid w:val="00720629"/>
    <w:rsid w:val="007273B7"/>
    <w:rsid w:val="00733E0A"/>
    <w:rsid w:val="00734224"/>
    <w:rsid w:val="00740B9D"/>
    <w:rsid w:val="0074403D"/>
    <w:rsid w:val="00746D44"/>
    <w:rsid w:val="00750F92"/>
    <w:rsid w:val="007538DC"/>
    <w:rsid w:val="00757803"/>
    <w:rsid w:val="00775DC7"/>
    <w:rsid w:val="00783FFF"/>
    <w:rsid w:val="0079206B"/>
    <w:rsid w:val="0079429B"/>
    <w:rsid w:val="00796076"/>
    <w:rsid w:val="007A1002"/>
    <w:rsid w:val="007A3013"/>
    <w:rsid w:val="007A68AD"/>
    <w:rsid w:val="007B46B8"/>
    <w:rsid w:val="007C0566"/>
    <w:rsid w:val="007C10DC"/>
    <w:rsid w:val="007C606B"/>
    <w:rsid w:val="007C6A84"/>
    <w:rsid w:val="007D7000"/>
    <w:rsid w:val="007E6A61"/>
    <w:rsid w:val="007F2F97"/>
    <w:rsid w:val="00801140"/>
    <w:rsid w:val="008022B7"/>
    <w:rsid w:val="00803404"/>
    <w:rsid w:val="00812618"/>
    <w:rsid w:val="00817028"/>
    <w:rsid w:val="0082774B"/>
    <w:rsid w:val="00834651"/>
    <w:rsid w:val="00834955"/>
    <w:rsid w:val="00855B59"/>
    <w:rsid w:val="00860461"/>
    <w:rsid w:val="0086487C"/>
    <w:rsid w:val="00870B20"/>
    <w:rsid w:val="008743EA"/>
    <w:rsid w:val="00880ECE"/>
    <w:rsid w:val="008829F8"/>
    <w:rsid w:val="00885897"/>
    <w:rsid w:val="00890020"/>
    <w:rsid w:val="00892196"/>
    <w:rsid w:val="008935F9"/>
    <w:rsid w:val="0089434A"/>
    <w:rsid w:val="008A197A"/>
    <w:rsid w:val="008A36C8"/>
    <w:rsid w:val="008A6538"/>
    <w:rsid w:val="008B1BFC"/>
    <w:rsid w:val="008C2C68"/>
    <w:rsid w:val="008C6F8C"/>
    <w:rsid w:val="008C7056"/>
    <w:rsid w:val="008C77A1"/>
    <w:rsid w:val="008D0E07"/>
    <w:rsid w:val="008D176F"/>
    <w:rsid w:val="008E0BFE"/>
    <w:rsid w:val="008E4AD4"/>
    <w:rsid w:val="008F3B14"/>
    <w:rsid w:val="00901899"/>
    <w:rsid w:val="0090344B"/>
    <w:rsid w:val="00905715"/>
    <w:rsid w:val="00907081"/>
    <w:rsid w:val="009100A7"/>
    <w:rsid w:val="009102E7"/>
    <w:rsid w:val="00910C84"/>
    <w:rsid w:val="0091321E"/>
    <w:rsid w:val="00913946"/>
    <w:rsid w:val="00917BCC"/>
    <w:rsid w:val="00925FC5"/>
    <w:rsid w:val="0092726B"/>
    <w:rsid w:val="009322DD"/>
    <w:rsid w:val="009361BA"/>
    <w:rsid w:val="00944F78"/>
    <w:rsid w:val="00946752"/>
    <w:rsid w:val="009510E7"/>
    <w:rsid w:val="009524F0"/>
    <w:rsid w:val="0095293E"/>
    <w:rsid w:val="00952C89"/>
    <w:rsid w:val="00953D79"/>
    <w:rsid w:val="009571D8"/>
    <w:rsid w:val="009631F8"/>
    <w:rsid w:val="009650EA"/>
    <w:rsid w:val="0097790C"/>
    <w:rsid w:val="0098506E"/>
    <w:rsid w:val="00990865"/>
    <w:rsid w:val="009944D6"/>
    <w:rsid w:val="009A04E1"/>
    <w:rsid w:val="009A44CE"/>
    <w:rsid w:val="009B4E8E"/>
    <w:rsid w:val="009C4DFC"/>
    <w:rsid w:val="009D158F"/>
    <w:rsid w:val="009D44F8"/>
    <w:rsid w:val="009D462B"/>
    <w:rsid w:val="009E3160"/>
    <w:rsid w:val="009E4F41"/>
    <w:rsid w:val="009F220C"/>
    <w:rsid w:val="009F3B05"/>
    <w:rsid w:val="009F4931"/>
    <w:rsid w:val="009F7A67"/>
    <w:rsid w:val="00A02743"/>
    <w:rsid w:val="00A039D8"/>
    <w:rsid w:val="00A0607F"/>
    <w:rsid w:val="00A14534"/>
    <w:rsid w:val="00A16DAA"/>
    <w:rsid w:val="00A24162"/>
    <w:rsid w:val="00A25023"/>
    <w:rsid w:val="00A26FF1"/>
    <w:rsid w:val="00A270EA"/>
    <w:rsid w:val="00A34BA2"/>
    <w:rsid w:val="00A36F27"/>
    <w:rsid w:val="00A42E32"/>
    <w:rsid w:val="00A46E63"/>
    <w:rsid w:val="00A51868"/>
    <w:rsid w:val="00A51DC5"/>
    <w:rsid w:val="00A53DE1"/>
    <w:rsid w:val="00A60BCD"/>
    <w:rsid w:val="00A615E1"/>
    <w:rsid w:val="00A6736F"/>
    <w:rsid w:val="00A722DA"/>
    <w:rsid w:val="00A755E8"/>
    <w:rsid w:val="00A769F6"/>
    <w:rsid w:val="00A82535"/>
    <w:rsid w:val="00A82A28"/>
    <w:rsid w:val="00A85878"/>
    <w:rsid w:val="00A93A5D"/>
    <w:rsid w:val="00AB32F8"/>
    <w:rsid w:val="00AB610B"/>
    <w:rsid w:val="00AD360E"/>
    <w:rsid w:val="00AD40FB"/>
    <w:rsid w:val="00AD7817"/>
    <w:rsid w:val="00AD782D"/>
    <w:rsid w:val="00AE7650"/>
    <w:rsid w:val="00B02FB5"/>
    <w:rsid w:val="00B10EBE"/>
    <w:rsid w:val="00B17554"/>
    <w:rsid w:val="00B236F1"/>
    <w:rsid w:val="00B322D1"/>
    <w:rsid w:val="00B3507E"/>
    <w:rsid w:val="00B40837"/>
    <w:rsid w:val="00B4369D"/>
    <w:rsid w:val="00B47846"/>
    <w:rsid w:val="00B5026A"/>
    <w:rsid w:val="00B50F99"/>
    <w:rsid w:val="00B51D1B"/>
    <w:rsid w:val="00B540F4"/>
    <w:rsid w:val="00B60FD0"/>
    <w:rsid w:val="00B622DF"/>
    <w:rsid w:val="00B6332A"/>
    <w:rsid w:val="00B64936"/>
    <w:rsid w:val="00B65AAB"/>
    <w:rsid w:val="00B750D3"/>
    <w:rsid w:val="00B81760"/>
    <w:rsid w:val="00B83490"/>
    <w:rsid w:val="00B8494C"/>
    <w:rsid w:val="00B90F2B"/>
    <w:rsid w:val="00B91C62"/>
    <w:rsid w:val="00B925F9"/>
    <w:rsid w:val="00B92D71"/>
    <w:rsid w:val="00BA1546"/>
    <w:rsid w:val="00BB0193"/>
    <w:rsid w:val="00BB4E51"/>
    <w:rsid w:val="00BC530B"/>
    <w:rsid w:val="00BD2B52"/>
    <w:rsid w:val="00BD35F3"/>
    <w:rsid w:val="00BD431F"/>
    <w:rsid w:val="00BE423E"/>
    <w:rsid w:val="00BE7288"/>
    <w:rsid w:val="00BF61AC"/>
    <w:rsid w:val="00C01105"/>
    <w:rsid w:val="00C1013B"/>
    <w:rsid w:val="00C109D7"/>
    <w:rsid w:val="00C151E0"/>
    <w:rsid w:val="00C1714C"/>
    <w:rsid w:val="00C3572D"/>
    <w:rsid w:val="00C47FA6"/>
    <w:rsid w:val="00C53B7E"/>
    <w:rsid w:val="00C57FC6"/>
    <w:rsid w:val="00C61D8B"/>
    <w:rsid w:val="00C653F2"/>
    <w:rsid w:val="00C66A7D"/>
    <w:rsid w:val="00C771DB"/>
    <w:rsid w:val="00C779DA"/>
    <w:rsid w:val="00C77E92"/>
    <w:rsid w:val="00C814F7"/>
    <w:rsid w:val="00C85D48"/>
    <w:rsid w:val="00CA4B4D"/>
    <w:rsid w:val="00CB067A"/>
    <w:rsid w:val="00CB0DDD"/>
    <w:rsid w:val="00CB35C3"/>
    <w:rsid w:val="00CD323D"/>
    <w:rsid w:val="00CE4030"/>
    <w:rsid w:val="00CE64B3"/>
    <w:rsid w:val="00CE66EC"/>
    <w:rsid w:val="00CF086C"/>
    <w:rsid w:val="00CF1A49"/>
    <w:rsid w:val="00CF1D9B"/>
    <w:rsid w:val="00D0630C"/>
    <w:rsid w:val="00D0733B"/>
    <w:rsid w:val="00D20545"/>
    <w:rsid w:val="00D243A9"/>
    <w:rsid w:val="00D25FCC"/>
    <w:rsid w:val="00D305E5"/>
    <w:rsid w:val="00D322B2"/>
    <w:rsid w:val="00D37CD3"/>
    <w:rsid w:val="00D4547E"/>
    <w:rsid w:val="00D46485"/>
    <w:rsid w:val="00D472D0"/>
    <w:rsid w:val="00D66A52"/>
    <w:rsid w:val="00D66EFA"/>
    <w:rsid w:val="00D72A2D"/>
    <w:rsid w:val="00D80ACA"/>
    <w:rsid w:val="00D827CE"/>
    <w:rsid w:val="00D9521A"/>
    <w:rsid w:val="00DA3914"/>
    <w:rsid w:val="00DA59AA"/>
    <w:rsid w:val="00DB6915"/>
    <w:rsid w:val="00DB7E1E"/>
    <w:rsid w:val="00DC1B78"/>
    <w:rsid w:val="00DC2A2F"/>
    <w:rsid w:val="00DC5F34"/>
    <w:rsid w:val="00DC600B"/>
    <w:rsid w:val="00DC7264"/>
    <w:rsid w:val="00DD04CB"/>
    <w:rsid w:val="00DD230D"/>
    <w:rsid w:val="00DD5E41"/>
    <w:rsid w:val="00DE0FAA"/>
    <w:rsid w:val="00DE136D"/>
    <w:rsid w:val="00DE6534"/>
    <w:rsid w:val="00DE6F9F"/>
    <w:rsid w:val="00DF4D6C"/>
    <w:rsid w:val="00E01923"/>
    <w:rsid w:val="00E043CE"/>
    <w:rsid w:val="00E105A4"/>
    <w:rsid w:val="00E1254E"/>
    <w:rsid w:val="00E126E9"/>
    <w:rsid w:val="00E12AC1"/>
    <w:rsid w:val="00E14498"/>
    <w:rsid w:val="00E14B6C"/>
    <w:rsid w:val="00E21D9F"/>
    <w:rsid w:val="00E2397A"/>
    <w:rsid w:val="00E254DB"/>
    <w:rsid w:val="00E300FC"/>
    <w:rsid w:val="00E362DB"/>
    <w:rsid w:val="00E555F3"/>
    <w:rsid w:val="00E5632B"/>
    <w:rsid w:val="00E70240"/>
    <w:rsid w:val="00E71E6B"/>
    <w:rsid w:val="00E81B07"/>
    <w:rsid w:val="00E81CC5"/>
    <w:rsid w:val="00E829D9"/>
    <w:rsid w:val="00E85A87"/>
    <w:rsid w:val="00E85B4A"/>
    <w:rsid w:val="00E9528E"/>
    <w:rsid w:val="00EA0B46"/>
    <w:rsid w:val="00EA5099"/>
    <w:rsid w:val="00EA6CF7"/>
    <w:rsid w:val="00EC1351"/>
    <w:rsid w:val="00EC4CBF"/>
    <w:rsid w:val="00ED38EB"/>
    <w:rsid w:val="00ED5A7C"/>
    <w:rsid w:val="00ED6EB4"/>
    <w:rsid w:val="00EE0BB6"/>
    <w:rsid w:val="00EE2CA8"/>
    <w:rsid w:val="00EF17E8"/>
    <w:rsid w:val="00EF51D9"/>
    <w:rsid w:val="00EF666D"/>
    <w:rsid w:val="00F04467"/>
    <w:rsid w:val="00F06C07"/>
    <w:rsid w:val="00F07035"/>
    <w:rsid w:val="00F130DD"/>
    <w:rsid w:val="00F24884"/>
    <w:rsid w:val="00F27BA8"/>
    <w:rsid w:val="00F30767"/>
    <w:rsid w:val="00F3270E"/>
    <w:rsid w:val="00F328C0"/>
    <w:rsid w:val="00F37A63"/>
    <w:rsid w:val="00F476C4"/>
    <w:rsid w:val="00F523ED"/>
    <w:rsid w:val="00F55F10"/>
    <w:rsid w:val="00F61DF9"/>
    <w:rsid w:val="00F653A8"/>
    <w:rsid w:val="00F71281"/>
    <w:rsid w:val="00F81960"/>
    <w:rsid w:val="00F833C3"/>
    <w:rsid w:val="00F8769D"/>
    <w:rsid w:val="00F93281"/>
    <w:rsid w:val="00F9350C"/>
    <w:rsid w:val="00F94EB5"/>
    <w:rsid w:val="00F9624D"/>
    <w:rsid w:val="00FA7AA1"/>
    <w:rsid w:val="00FB31C1"/>
    <w:rsid w:val="00FB58F2"/>
    <w:rsid w:val="00FC6AEA"/>
    <w:rsid w:val="00FD3D13"/>
    <w:rsid w:val="00FD5AFA"/>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263D"/>
  <w15:chartTrackingRefBased/>
  <w15:docId w15:val="{3E9FE10B-7208-4329-8464-2719366C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5A7"/>
    <w:rPr>
      <w:rFonts w:ascii="Times New Roman" w:eastAsiaTheme="minorEastAsia" w:hAnsi="Times New Roman" w:cs="Times New Roman"/>
      <w:color w:val="auto"/>
      <w:sz w:val="24"/>
      <w:szCs w:val="24"/>
    </w:rPr>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 w:type="paragraph" w:customStyle="1" w:styleId="Textbody">
    <w:name w:val="Text body"/>
    <w:basedOn w:val="Normal"/>
    <w:rsid w:val="00D0733B"/>
    <w:pPr>
      <w:widowControl w:val="0"/>
      <w:suppressAutoHyphens/>
      <w:autoSpaceDN w:val="0"/>
      <w:spacing w:after="120"/>
      <w:textAlignment w:val="baseline"/>
    </w:pPr>
    <w:rPr>
      <w:rFonts w:eastAsia="SimSun" w:cs="Mang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1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20Johnson\AppData\Roaming\Microsoft\Templates\Chronological%20Resume%20(Modern%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EADD3DC1D74693A73C0F5C4D3D72E2"/>
        <w:category>
          <w:name w:val="General"/>
          <w:gallery w:val="placeholder"/>
        </w:category>
        <w:types>
          <w:type w:val="bbPlcHdr"/>
        </w:types>
        <w:behaviors>
          <w:behavior w:val="content"/>
        </w:behaviors>
        <w:guid w:val="{6B6981AA-885C-43AD-A41C-4907E19EE78B}"/>
      </w:docPartPr>
      <w:docPartBody>
        <w:p w:rsidR="0056202F" w:rsidRDefault="002F0BCE">
          <w:pPr>
            <w:pStyle w:val="86EADD3DC1D74693A73C0F5C4D3D72E2"/>
          </w:pPr>
          <w:r w:rsidRPr="00CF1A49">
            <w:t>·</w:t>
          </w:r>
        </w:p>
      </w:docPartBody>
    </w:docPart>
    <w:docPart>
      <w:docPartPr>
        <w:name w:val="84A58770B10E4795883DBDE891C24D3D"/>
        <w:category>
          <w:name w:val="General"/>
          <w:gallery w:val="placeholder"/>
        </w:category>
        <w:types>
          <w:type w:val="bbPlcHdr"/>
        </w:types>
        <w:behaviors>
          <w:behavior w:val="content"/>
        </w:behaviors>
        <w:guid w:val="{4D5B6CF6-55C3-4DD9-B0B3-DED00EC9274B}"/>
      </w:docPartPr>
      <w:docPartBody>
        <w:p w:rsidR="0056202F" w:rsidRDefault="002F0BCE">
          <w:pPr>
            <w:pStyle w:val="84A58770B10E4795883DBDE891C24D3D"/>
          </w:pPr>
          <w:r w:rsidRPr="00CF1A49">
            <w:t>Experience</w:t>
          </w:r>
        </w:p>
      </w:docPartBody>
    </w:docPart>
    <w:docPart>
      <w:docPartPr>
        <w:name w:val="73B78F9DB430496192920565AFC34C57"/>
        <w:category>
          <w:name w:val="General"/>
          <w:gallery w:val="placeholder"/>
        </w:category>
        <w:types>
          <w:type w:val="bbPlcHdr"/>
        </w:types>
        <w:behaviors>
          <w:behavior w:val="content"/>
        </w:behaviors>
        <w:guid w:val="{7D588520-F284-458B-A80D-A08E3A76728F}"/>
      </w:docPartPr>
      <w:docPartBody>
        <w:p w:rsidR="0056202F" w:rsidRDefault="002F0BCE">
          <w:pPr>
            <w:pStyle w:val="73B78F9DB430496192920565AFC34C57"/>
          </w:pPr>
          <w:r w:rsidRPr="00CF1A49">
            <w:t>Education</w:t>
          </w:r>
        </w:p>
      </w:docPartBody>
    </w:docPart>
    <w:docPart>
      <w:docPartPr>
        <w:name w:val="68A41734151E475F91A9912F95D35885"/>
        <w:category>
          <w:name w:val="General"/>
          <w:gallery w:val="placeholder"/>
        </w:category>
        <w:types>
          <w:type w:val="bbPlcHdr"/>
        </w:types>
        <w:behaviors>
          <w:behavior w:val="content"/>
        </w:behaviors>
        <w:guid w:val="{5D381D93-9E4C-46C9-91E4-69426D643B47}"/>
      </w:docPartPr>
      <w:docPartBody>
        <w:p w:rsidR="0056202F" w:rsidRDefault="002F0BCE">
          <w:pPr>
            <w:pStyle w:val="68A41734151E475F91A9912F95D35885"/>
          </w:pPr>
          <w:r w:rsidRPr="00CF1A49">
            <w:t>Activities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CE"/>
    <w:rsid w:val="00020A71"/>
    <w:rsid w:val="000C083B"/>
    <w:rsid w:val="00253D93"/>
    <w:rsid w:val="00276C40"/>
    <w:rsid w:val="002F0BCE"/>
    <w:rsid w:val="003124D7"/>
    <w:rsid w:val="003E4D5D"/>
    <w:rsid w:val="004F026F"/>
    <w:rsid w:val="0056202F"/>
    <w:rsid w:val="006B167B"/>
    <w:rsid w:val="006B6A3C"/>
    <w:rsid w:val="0088739C"/>
    <w:rsid w:val="00984A0B"/>
    <w:rsid w:val="00A7629E"/>
    <w:rsid w:val="00B64EF0"/>
    <w:rsid w:val="00B90F2B"/>
    <w:rsid w:val="00BF41DA"/>
    <w:rsid w:val="00E3386D"/>
    <w:rsid w:val="00F05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
    <w:rPr>
      <w:b/>
      <w:iCs/>
      <w:color w:val="262626" w:themeColor="text1" w:themeTint="D9"/>
    </w:rPr>
  </w:style>
  <w:style w:type="paragraph" w:customStyle="1" w:styleId="86EADD3DC1D74693A73C0F5C4D3D72E2">
    <w:name w:val="86EADD3DC1D74693A73C0F5C4D3D72E2"/>
  </w:style>
  <w:style w:type="paragraph" w:customStyle="1" w:styleId="84A58770B10E4795883DBDE891C24D3D">
    <w:name w:val="84A58770B10E4795883DBDE891C24D3D"/>
  </w:style>
  <w:style w:type="character" w:styleId="SubtleReference">
    <w:name w:val="Subtle Reference"/>
    <w:basedOn w:val="DefaultParagraphFont"/>
    <w:uiPriority w:val="10"/>
    <w:qFormat/>
    <w:rsid w:val="002F0BCE"/>
    <w:rPr>
      <w:b/>
      <w:caps w:val="0"/>
      <w:smallCaps/>
      <w:color w:val="595959" w:themeColor="text1" w:themeTint="A6"/>
    </w:rPr>
  </w:style>
  <w:style w:type="paragraph" w:customStyle="1" w:styleId="73B78F9DB430496192920565AFC34C57">
    <w:name w:val="73B78F9DB430496192920565AFC34C57"/>
  </w:style>
  <w:style w:type="paragraph" w:customStyle="1" w:styleId="68A41734151E475F91A9912F95D35885">
    <w:name w:val="68A41734151E475F91A9912F95D358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Chronological%20Resume%20(Modern%20design).dotx</Template>
  <TotalTime>5</TotalTime>
  <Pages>10</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Johnson</dc:creator>
  <cp:keywords/>
  <dc:description/>
  <cp:lastModifiedBy>Donna Johnson</cp:lastModifiedBy>
  <cp:revision>9</cp:revision>
  <cp:lastPrinted>2021-05-06T17:01:00Z</cp:lastPrinted>
  <dcterms:created xsi:type="dcterms:W3CDTF">2024-10-08T19:38:00Z</dcterms:created>
  <dcterms:modified xsi:type="dcterms:W3CDTF">2025-03-17T04:27:00Z</dcterms:modified>
  <cp:category/>
</cp:coreProperties>
</file>