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142" w:type="dxa"/>
          <w:right w:w="142" w:type="dxa"/>
        </w:tblCellMar>
        <w:tblLook w:val="04A0" w:firstRow="1" w:lastRow="0" w:firstColumn="1" w:lastColumn="0" w:noHBand="0" w:noVBand="1"/>
      </w:tblPr>
      <w:tblGrid>
        <w:gridCol w:w="900"/>
        <w:gridCol w:w="2701"/>
        <w:gridCol w:w="3596"/>
        <w:gridCol w:w="2694"/>
        <w:gridCol w:w="899"/>
      </w:tblGrid>
      <w:tr w:rsidR="00605A5B" w14:paraId="253A8A95" w14:textId="77777777" w:rsidTr="00605A5B">
        <w:trPr>
          <w:trHeight w:val="2285"/>
        </w:trPr>
        <w:tc>
          <w:tcPr>
            <w:tcW w:w="900" w:type="dxa"/>
            <w:tcBorders>
              <w:bottom w:val="single" w:sz="18" w:space="0" w:color="648276" w:themeColor="accent5"/>
            </w:tcBorders>
          </w:tcPr>
          <w:p w14:paraId="79A0088A" w14:textId="77777777" w:rsidR="00605A5B" w:rsidRDefault="00605A5B"/>
        </w:tc>
        <w:tc>
          <w:tcPr>
            <w:tcW w:w="8991" w:type="dxa"/>
            <w:gridSpan w:val="3"/>
            <w:tcBorders>
              <w:bottom w:val="single" w:sz="18" w:space="0" w:color="648276" w:themeColor="accent5"/>
            </w:tcBorders>
          </w:tcPr>
          <w:p w14:paraId="0B748EC5" w14:textId="6A61B770" w:rsidR="00605A5B" w:rsidRPr="00F316AD" w:rsidRDefault="001E7F55" w:rsidP="00605A5B">
            <w:pPr>
              <w:pStyle w:val="Title"/>
            </w:pPr>
            <w:r>
              <w:t>Dwayne St. Romain</w:t>
            </w:r>
          </w:p>
          <w:p w14:paraId="1195E021" w14:textId="6B055D10" w:rsidR="00605A5B" w:rsidRDefault="001E7F55" w:rsidP="00A77921">
            <w:pPr>
              <w:pStyle w:val="Subtitle"/>
            </w:pPr>
            <w:r>
              <w:t xml:space="preserve">Customer Service </w:t>
            </w:r>
            <w:r w:rsidR="00B21AD4">
              <w:t>Professional</w:t>
            </w:r>
          </w:p>
        </w:tc>
        <w:tc>
          <w:tcPr>
            <w:tcW w:w="899" w:type="dxa"/>
            <w:tcBorders>
              <w:bottom w:val="single" w:sz="18" w:space="0" w:color="648276" w:themeColor="accent5"/>
            </w:tcBorders>
          </w:tcPr>
          <w:p w14:paraId="3DC40D2F" w14:textId="77777777" w:rsidR="00605A5B" w:rsidRDefault="00605A5B"/>
        </w:tc>
      </w:tr>
      <w:tr w:rsidR="00F4501B" w14:paraId="0EDF538A" w14:textId="77777777" w:rsidTr="000E1D44">
        <w:tc>
          <w:tcPr>
            <w:tcW w:w="3601" w:type="dxa"/>
            <w:gridSpan w:val="2"/>
            <w:tcBorders>
              <w:top w:val="single" w:sz="18" w:space="0" w:color="648276" w:themeColor="accent5"/>
              <w:right w:val="single" w:sz="18" w:space="0" w:color="648276" w:themeColor="accent5"/>
            </w:tcBorders>
          </w:tcPr>
          <w:p w14:paraId="51E34D0C" w14:textId="77777777" w:rsidR="00F4501B" w:rsidRDefault="00F4501B"/>
        </w:tc>
        <w:tc>
          <w:tcPr>
            <w:tcW w:w="3596" w:type="dxa"/>
            <w:tcBorders>
              <w:top w:val="single" w:sz="18" w:space="0" w:color="648276" w:themeColor="accent5"/>
              <w:left w:val="single" w:sz="18" w:space="0" w:color="648276" w:themeColor="accent5"/>
            </w:tcBorders>
          </w:tcPr>
          <w:p w14:paraId="180F93D0" w14:textId="77777777" w:rsidR="00F4501B" w:rsidRDefault="00F4501B"/>
        </w:tc>
        <w:tc>
          <w:tcPr>
            <w:tcW w:w="3593" w:type="dxa"/>
            <w:gridSpan w:val="2"/>
            <w:tcBorders>
              <w:top w:val="single" w:sz="18" w:space="0" w:color="648276" w:themeColor="accent5"/>
            </w:tcBorders>
          </w:tcPr>
          <w:p w14:paraId="28A64CDC" w14:textId="77777777" w:rsidR="00F4501B" w:rsidRDefault="00F4501B"/>
        </w:tc>
      </w:tr>
      <w:tr w:rsidR="00605A5B" w14:paraId="08822681" w14:textId="77777777" w:rsidTr="0057534A">
        <w:trPr>
          <w:trHeight w:val="2057"/>
        </w:trPr>
        <w:tc>
          <w:tcPr>
            <w:tcW w:w="3601" w:type="dxa"/>
            <w:gridSpan w:val="2"/>
            <w:tcBorders>
              <w:right w:val="single" w:sz="18" w:space="0" w:color="648276" w:themeColor="accent5"/>
            </w:tcBorders>
          </w:tcPr>
          <w:p w14:paraId="289490C7" w14:textId="77777777" w:rsidR="00605A5B" w:rsidRPr="00605A5B" w:rsidRDefault="00417808" w:rsidP="00605A5B">
            <w:pPr>
              <w:pStyle w:val="Heading1"/>
            </w:pPr>
            <w:sdt>
              <w:sdtPr>
                <w:id w:val="1604447469"/>
                <w:placeholder>
                  <w:docPart w:val="E878759ABE4F4C44A8B58A99C71A74E1"/>
                </w:placeholder>
                <w:temporary/>
                <w:showingPlcHdr/>
                <w15:appearance w15:val="hidden"/>
                <w:text/>
              </w:sdtPr>
              <w:sdtEndPr/>
              <w:sdtContent>
                <w:r w:rsidR="00A77921" w:rsidRPr="00605A5B">
                  <w:t>Contact</w:t>
                </w:r>
              </w:sdtContent>
            </w:sdt>
          </w:p>
          <w:p w14:paraId="47AE1171" w14:textId="44269EF9" w:rsidR="00C1095A" w:rsidRDefault="001E7F55" w:rsidP="001E7F55">
            <w:pPr>
              <w:pStyle w:val="TextLeft"/>
            </w:pPr>
            <w:r>
              <w:t xml:space="preserve">419 Cook Street #1 Gretna, La. </w:t>
            </w:r>
            <w:r w:rsidR="00B21AD4">
              <w:t>70053</w:t>
            </w:r>
          </w:p>
          <w:p w14:paraId="7BDFECBF" w14:textId="5CE03814" w:rsidR="00C1095A" w:rsidRDefault="00B21AD4" w:rsidP="00C1095A">
            <w:pPr>
              <w:pStyle w:val="TextLeft"/>
            </w:pPr>
            <w:r>
              <w:t>5044606024</w:t>
            </w:r>
          </w:p>
          <w:p w14:paraId="588A4D47" w14:textId="19146B9D" w:rsidR="00C1095A" w:rsidRDefault="00B21AD4" w:rsidP="00C1095A">
            <w:pPr>
              <w:pStyle w:val="TextLeft"/>
            </w:pPr>
            <w:r>
              <w:t>m</w:t>
            </w:r>
            <w:r w:rsidR="00EE6FD1">
              <w:t>c.saintromain.dr</w:t>
            </w:r>
            <w:r>
              <w:t>@gmail.com</w:t>
            </w:r>
          </w:p>
          <w:p w14:paraId="4CC37A3A" w14:textId="77777777" w:rsidR="00605A5B" w:rsidRDefault="00605A5B" w:rsidP="00605A5B">
            <w:pPr>
              <w:pStyle w:val="TextLeft"/>
            </w:pPr>
          </w:p>
        </w:tc>
        <w:tc>
          <w:tcPr>
            <w:tcW w:w="7189" w:type="dxa"/>
            <w:gridSpan w:val="3"/>
            <w:tcBorders>
              <w:left w:val="single" w:sz="18" w:space="0" w:color="648276" w:themeColor="accent5"/>
              <w:bottom w:val="single" w:sz="8" w:space="0" w:color="648276" w:themeColor="accent5"/>
            </w:tcBorders>
          </w:tcPr>
          <w:p w14:paraId="0234F052" w14:textId="77777777" w:rsidR="00605A5B" w:rsidRDefault="00417808" w:rsidP="00605A5B">
            <w:pPr>
              <w:pStyle w:val="Heading2"/>
            </w:pPr>
            <w:sdt>
              <w:sdtPr>
                <w:id w:val="-651833632"/>
                <w:placeholder>
                  <w:docPart w:val="CAE7B0431E3246859234A108100496F0"/>
                </w:placeholder>
                <w:temporary/>
                <w:showingPlcHdr/>
                <w15:appearance w15:val="hidden"/>
                <w:text/>
              </w:sdtPr>
              <w:sdtEndPr/>
              <w:sdtContent>
                <w:r w:rsidR="00A77921" w:rsidRPr="00605A5B">
                  <w:t>Objective</w:t>
                </w:r>
              </w:sdtContent>
            </w:sdt>
          </w:p>
          <w:p w14:paraId="43F426D2" w14:textId="62C2EBEE" w:rsidR="00605A5B" w:rsidRPr="006E70D3" w:rsidRDefault="00B21AD4" w:rsidP="006E70D3">
            <w:pPr>
              <w:pStyle w:val="TextRight"/>
            </w:pPr>
            <w:r>
              <w:t xml:space="preserve">I am </w:t>
            </w:r>
            <w:r w:rsidR="006824BC">
              <w:t xml:space="preserve">searching </w:t>
            </w:r>
            <w:r w:rsidR="00550DA0">
              <w:t xml:space="preserve">for </w:t>
            </w:r>
            <w:r w:rsidR="00D7530C">
              <w:t>home and remote jobs</w:t>
            </w:r>
            <w:r w:rsidR="002D20DC">
              <w:t xml:space="preserve"> in customer service</w:t>
            </w:r>
            <w:r w:rsidR="00086A44">
              <w:t xml:space="preserve"> and</w:t>
            </w:r>
            <w:r w:rsidR="002D20DC">
              <w:t xml:space="preserve"> sales</w:t>
            </w:r>
            <w:r w:rsidR="006B2C68">
              <w:t>.</w:t>
            </w:r>
            <w:r w:rsidR="00086A44">
              <w:t xml:space="preserve"> I am champion of the lost art of American customer service with a keenly honed talent for problem solving.</w:t>
            </w:r>
            <w:r w:rsidR="006B2C68">
              <w:t xml:space="preserve"> I’m</w:t>
            </w:r>
            <w:r w:rsidR="00CE3065">
              <w:t xml:space="preserve"> </w:t>
            </w:r>
            <w:r w:rsidR="006B2C68">
              <w:t xml:space="preserve">a </w:t>
            </w:r>
            <w:r w:rsidR="00CE3065">
              <w:t>d</w:t>
            </w:r>
            <w:r>
              <w:t xml:space="preserve">etermined </w:t>
            </w:r>
            <w:r w:rsidR="006B2C68">
              <w:t xml:space="preserve">student of </w:t>
            </w:r>
            <w:r w:rsidR="00822CCF">
              <w:t xml:space="preserve">skills </w:t>
            </w:r>
            <w:r w:rsidR="006B2C68">
              <w:t xml:space="preserve">needed </w:t>
            </w:r>
            <w:r w:rsidR="00822CCF">
              <w:t xml:space="preserve">to </w:t>
            </w:r>
            <w:r>
              <w:t>build a prosperous concern building on forty plus years in customer service, business management and creative event execution that cover</w:t>
            </w:r>
            <w:r w:rsidR="00416D8B">
              <w:t>s</w:t>
            </w:r>
            <w:r>
              <w:t xml:space="preserve"> all aspects from booking to clean up</w:t>
            </w:r>
            <w:r w:rsidR="00212736">
              <w:t xml:space="preserve"> to include catering, entertainment, publicity, </w:t>
            </w:r>
            <w:r w:rsidR="00261A5E">
              <w:t>publishing</w:t>
            </w:r>
            <w:r w:rsidR="007D7153">
              <w:t>,</w:t>
            </w:r>
            <w:r w:rsidR="00261A5E">
              <w:t xml:space="preserve"> </w:t>
            </w:r>
            <w:r w:rsidR="00212736">
              <w:t xml:space="preserve">and </w:t>
            </w:r>
            <w:r w:rsidR="00212736" w:rsidRPr="00212736">
              <w:t>artists</w:t>
            </w:r>
            <w:r w:rsidR="00212736">
              <w:t xml:space="preserve"> management.</w:t>
            </w:r>
          </w:p>
        </w:tc>
      </w:tr>
      <w:tr w:rsidR="000E1D44" w14:paraId="13FE4302" w14:textId="77777777" w:rsidTr="000E1D44">
        <w:trPr>
          <w:trHeight w:val="3688"/>
        </w:trPr>
        <w:tc>
          <w:tcPr>
            <w:tcW w:w="3601" w:type="dxa"/>
            <w:gridSpan w:val="2"/>
            <w:tcBorders>
              <w:right w:val="single" w:sz="18" w:space="0" w:color="648276" w:themeColor="accent5"/>
            </w:tcBorders>
          </w:tcPr>
          <w:p w14:paraId="040BCFAD" w14:textId="77777777" w:rsidR="000E1D44" w:rsidRDefault="00417808" w:rsidP="000E1D44">
            <w:pPr>
              <w:pStyle w:val="Heading1"/>
            </w:pPr>
            <w:sdt>
              <w:sdtPr>
                <w:id w:val="1723097672"/>
                <w:placeholder>
                  <w:docPart w:val="0B0D6CC73F274A2389C12C652AB45557"/>
                </w:placeholder>
                <w:temporary/>
                <w:showingPlcHdr/>
                <w15:appearance w15:val="hidden"/>
                <w:text/>
              </w:sdtPr>
              <w:sdtEndPr/>
              <w:sdtContent>
                <w:r w:rsidR="00A77921">
                  <w:t>Education</w:t>
                </w:r>
              </w:sdtContent>
            </w:sdt>
          </w:p>
          <w:p w14:paraId="27B716B6" w14:textId="77777777" w:rsidR="000E1D44" w:rsidRDefault="00B21AD4" w:rsidP="00B21AD4">
            <w:pPr>
              <w:pStyle w:val="TextLeft"/>
            </w:pPr>
            <w:r>
              <w:t>Nicholls State University</w:t>
            </w:r>
          </w:p>
          <w:p w14:paraId="1773D8D3" w14:textId="29144B05" w:rsidR="004C1744" w:rsidRDefault="0004707D" w:rsidP="0004707D">
            <w:r>
              <w:t xml:space="preserve">906 East </w:t>
            </w:r>
            <w:r w:rsidR="004C1744">
              <w:t>1</w:t>
            </w:r>
            <w:r>
              <w:t xml:space="preserve">st St. </w:t>
            </w:r>
          </w:p>
          <w:p w14:paraId="43E7D630" w14:textId="0A8ED344" w:rsidR="0004707D" w:rsidRDefault="0004707D" w:rsidP="0004707D">
            <w:r>
              <w:t>Thibodaux, La. 70301</w:t>
            </w:r>
          </w:p>
          <w:p w14:paraId="244B8004" w14:textId="20A2E73C" w:rsidR="004C1744" w:rsidRDefault="004C1744" w:rsidP="0004707D">
            <w:r>
              <w:t>(877) 642-4455</w:t>
            </w:r>
          </w:p>
          <w:p w14:paraId="248DA03F" w14:textId="6849543F" w:rsidR="00822CCF" w:rsidRDefault="00822CCF" w:rsidP="0004707D"/>
          <w:p w14:paraId="6031DA0A" w14:textId="5B0E026E" w:rsidR="00822CCF" w:rsidRDefault="00822CCF" w:rsidP="0004707D">
            <w:r>
              <w:t xml:space="preserve">Delgado Culinary </w:t>
            </w:r>
          </w:p>
          <w:p w14:paraId="70A1F926" w14:textId="77777777" w:rsidR="00822CCF" w:rsidRDefault="00822CCF" w:rsidP="0004707D">
            <w:r>
              <w:t xml:space="preserve">615 City Park Blvd. </w:t>
            </w:r>
          </w:p>
          <w:p w14:paraId="43800C34" w14:textId="163658CB" w:rsidR="00822CCF" w:rsidRDefault="00822CCF" w:rsidP="0004707D">
            <w:r>
              <w:t>New Orleans, La. 70119</w:t>
            </w:r>
          </w:p>
          <w:p w14:paraId="14071F8C" w14:textId="3FE3D9C3" w:rsidR="00822CCF" w:rsidRDefault="00822CCF" w:rsidP="0004707D">
            <w:r>
              <w:t>(504) 671-5000</w:t>
            </w:r>
          </w:p>
          <w:p w14:paraId="42098141" w14:textId="39D53891" w:rsidR="00212736" w:rsidRPr="0004707D" w:rsidRDefault="00212736" w:rsidP="0004707D"/>
        </w:tc>
        <w:tc>
          <w:tcPr>
            <w:tcW w:w="7189" w:type="dxa"/>
            <w:gridSpan w:val="3"/>
            <w:tcBorders>
              <w:left w:val="single" w:sz="18" w:space="0" w:color="648276" w:themeColor="accent5"/>
              <w:bottom w:val="single" w:sz="8" w:space="0" w:color="648276" w:themeColor="accent5"/>
            </w:tcBorders>
          </w:tcPr>
          <w:sdt>
            <w:sdtPr>
              <w:id w:val="-1767221959"/>
              <w:placeholder>
                <w:docPart w:val="E6798C6004154658BCF00C07988020D7"/>
              </w:placeholder>
              <w:temporary/>
              <w:showingPlcHdr/>
              <w15:appearance w15:val="hidden"/>
              <w:text/>
            </w:sdtPr>
            <w:sdtEndPr/>
            <w:sdtContent>
              <w:p w14:paraId="01B06CE4" w14:textId="77777777" w:rsidR="00A77921" w:rsidRDefault="00A77921" w:rsidP="00A77921">
                <w:pPr>
                  <w:pStyle w:val="Heading2"/>
                </w:pPr>
                <w:r>
                  <w:t>Experience</w:t>
                </w:r>
              </w:p>
            </w:sdtContent>
          </w:sdt>
          <w:p w14:paraId="32554BE6" w14:textId="23424378" w:rsidR="00ED03EB" w:rsidRDefault="00B311DF" w:rsidP="000E1D44">
            <w:pPr>
              <w:pStyle w:val="SmallText"/>
            </w:pPr>
            <w:r>
              <w:t>2012</w:t>
            </w:r>
            <w:r w:rsidR="00B47258">
              <w:t xml:space="preserve"> to present</w:t>
            </w:r>
          </w:p>
          <w:p w14:paraId="402312F5" w14:textId="2B379B23" w:rsidR="00B47258" w:rsidRDefault="00F62104" w:rsidP="00B47258">
            <w:r>
              <w:t>Performing Artist</w:t>
            </w:r>
            <w:r w:rsidR="009755CF">
              <w:t xml:space="preserve">- Singer Songwriter </w:t>
            </w:r>
            <w:r w:rsidR="005720CC">
              <w:t>with 5</w:t>
            </w:r>
            <w:r w:rsidR="00B94C7E">
              <w:t>0</w:t>
            </w:r>
            <w:r w:rsidR="005720CC">
              <w:t xml:space="preserve"> plus years experience.</w:t>
            </w:r>
          </w:p>
          <w:p w14:paraId="3E24C263" w14:textId="23423891" w:rsidR="005720CC" w:rsidRDefault="005720CC" w:rsidP="00B47258"/>
          <w:p w14:paraId="3E80DC08" w14:textId="17822B08" w:rsidR="005720CC" w:rsidRPr="00B47258" w:rsidRDefault="005720CC" w:rsidP="00B47258">
            <w:r>
              <w:t>1996 to 2012</w:t>
            </w:r>
            <w:r w:rsidR="007E2E20">
              <w:t xml:space="preserve"> </w:t>
            </w:r>
            <w:r w:rsidR="005F51DC">
              <w:t xml:space="preserve">Certified </w:t>
            </w:r>
            <w:r w:rsidR="007E2E20">
              <w:t>Executive</w:t>
            </w:r>
            <w:r w:rsidR="005F51DC">
              <w:t xml:space="preserve"> Chef</w:t>
            </w:r>
            <w:r w:rsidR="007E2E20">
              <w:t xml:space="preserve"> manag</w:t>
            </w:r>
            <w:r w:rsidR="005F51DC">
              <w:t>ing</w:t>
            </w:r>
            <w:r w:rsidR="007E2E20">
              <w:t xml:space="preserve"> </w:t>
            </w:r>
            <w:r w:rsidR="00015CF0">
              <w:t xml:space="preserve">large </w:t>
            </w:r>
            <w:r w:rsidR="00EB77C1">
              <w:t xml:space="preserve">Hospitality </w:t>
            </w:r>
            <w:r w:rsidR="00015CF0">
              <w:t>concerns in all disciplines of the business</w:t>
            </w:r>
            <w:r w:rsidR="005F51DC">
              <w:t>.</w:t>
            </w:r>
          </w:p>
          <w:p w14:paraId="268774CF" w14:textId="77777777" w:rsidR="00B311DF" w:rsidRDefault="00B311DF" w:rsidP="000E1D44">
            <w:pPr>
              <w:pStyle w:val="SmallText"/>
            </w:pPr>
          </w:p>
          <w:p w14:paraId="684E04DF" w14:textId="50173CE1" w:rsidR="000E1D44" w:rsidRDefault="004C1744" w:rsidP="000E1D44">
            <w:pPr>
              <w:pStyle w:val="SmallText"/>
            </w:pPr>
            <w:r>
              <w:t>April 2011 to Nov 2011</w:t>
            </w:r>
          </w:p>
          <w:p w14:paraId="141DD900" w14:textId="745BAE55" w:rsidR="000E1D44" w:rsidRDefault="004C1744" w:rsidP="000E1D44">
            <w:pPr>
              <w:pStyle w:val="TextRight"/>
            </w:pPr>
            <w:r>
              <w:t>Buffet Chef</w:t>
            </w:r>
            <w:r w:rsidR="0057534A">
              <w:t xml:space="preserve"> </w:t>
            </w:r>
            <w:r w:rsidR="000E1D44" w:rsidRPr="000E1D44">
              <w:t xml:space="preserve">• </w:t>
            </w:r>
            <w:r>
              <w:t>Exec. Sous Chef</w:t>
            </w:r>
            <w:r w:rsidR="0057534A">
              <w:t xml:space="preserve"> </w:t>
            </w:r>
            <w:r w:rsidR="000E1D44" w:rsidRPr="000E1D44">
              <w:t>•</w:t>
            </w:r>
            <w:r w:rsidR="0057534A">
              <w:t xml:space="preserve"> </w:t>
            </w:r>
            <w:r>
              <w:t>Boomtown Casino</w:t>
            </w:r>
          </w:p>
          <w:p w14:paraId="7C3BEF1B" w14:textId="4240BD18" w:rsidR="004E7F1D" w:rsidRPr="004E7F1D" w:rsidRDefault="004E7F1D" w:rsidP="004E7F1D">
            <w:r>
              <w:t>Harvey, La. 70058</w:t>
            </w:r>
          </w:p>
          <w:p w14:paraId="581A9463" w14:textId="77777777" w:rsidR="000E1D44" w:rsidRDefault="000E1D44" w:rsidP="000E1D44">
            <w:pPr>
              <w:pStyle w:val="TextRight"/>
              <w:rPr>
                <w:sz w:val="21"/>
              </w:rPr>
            </w:pPr>
          </w:p>
          <w:p w14:paraId="0EBB8D6F" w14:textId="36F03690" w:rsidR="0057534A" w:rsidRDefault="004C1744" w:rsidP="0057534A">
            <w:pPr>
              <w:pStyle w:val="SmallText"/>
            </w:pPr>
            <w:r>
              <w:t>May 2005 to April 2010</w:t>
            </w:r>
          </w:p>
          <w:p w14:paraId="4C2D8B47" w14:textId="27688F71" w:rsidR="0057534A" w:rsidRPr="000E1D44" w:rsidRDefault="004C1744" w:rsidP="0057534A">
            <w:pPr>
              <w:pStyle w:val="TextRight"/>
            </w:pPr>
            <w:r>
              <w:t>Executive Steward</w:t>
            </w:r>
            <w:r w:rsidR="0057534A">
              <w:t xml:space="preserve"> </w:t>
            </w:r>
            <w:r w:rsidR="0057534A" w:rsidRPr="000E1D44">
              <w:t xml:space="preserve">• </w:t>
            </w:r>
            <w:r>
              <w:t>Accommodations Director</w:t>
            </w:r>
            <w:r w:rsidR="0057534A">
              <w:t xml:space="preserve"> </w:t>
            </w:r>
            <w:r w:rsidR="0057534A" w:rsidRPr="000E1D44">
              <w:t>•</w:t>
            </w:r>
            <w:r w:rsidR="0057534A">
              <w:t xml:space="preserve"> </w:t>
            </w:r>
            <w:r>
              <w:t xml:space="preserve">Art Catering </w:t>
            </w:r>
            <w:r>
              <w:br/>
              <w:t>Offshore Services</w:t>
            </w:r>
            <w:r w:rsidR="004E7F1D">
              <w:t xml:space="preserve">            Belle Chasse, La.70037</w:t>
            </w:r>
          </w:p>
          <w:p w14:paraId="0A45063A" w14:textId="77777777" w:rsidR="000E1D44" w:rsidRDefault="0057534A" w:rsidP="0057534A">
            <w:pPr>
              <w:pStyle w:val="TextRight"/>
              <w:rPr>
                <w:sz w:val="21"/>
              </w:rPr>
            </w:pPr>
            <w:r>
              <w:rPr>
                <w:sz w:val="21"/>
              </w:rPr>
              <w:t xml:space="preserve"> </w:t>
            </w:r>
          </w:p>
          <w:p w14:paraId="150C93F9" w14:textId="548E354D" w:rsidR="0057534A" w:rsidRDefault="004E7F1D" w:rsidP="0057534A">
            <w:pPr>
              <w:pStyle w:val="SmallText"/>
            </w:pPr>
            <w:r>
              <w:t>February 2000 to April 2004</w:t>
            </w:r>
          </w:p>
          <w:p w14:paraId="1E957414" w14:textId="14A6CFB6" w:rsidR="0057534A" w:rsidRDefault="004E7F1D" w:rsidP="0057534A">
            <w:pPr>
              <w:pStyle w:val="TextRight"/>
            </w:pPr>
            <w:r>
              <w:t>Exec. Chef</w:t>
            </w:r>
            <w:r w:rsidR="0057534A">
              <w:t xml:space="preserve"> </w:t>
            </w:r>
            <w:r w:rsidR="0057534A" w:rsidRPr="000E1D44">
              <w:t xml:space="preserve">• </w:t>
            </w:r>
            <w:r>
              <w:t>Chef Manager</w:t>
            </w:r>
            <w:r w:rsidR="0057534A">
              <w:t xml:space="preserve"> </w:t>
            </w:r>
            <w:r>
              <w:t>@ Mercedes Benz USA and Univ. of Alabama</w:t>
            </w:r>
            <w:r w:rsidR="0057534A" w:rsidRPr="000E1D44">
              <w:t>•</w:t>
            </w:r>
            <w:r w:rsidR="0057534A">
              <w:t xml:space="preserve"> </w:t>
            </w:r>
            <w:r>
              <w:t>Aramark Food Services</w:t>
            </w:r>
          </w:p>
          <w:p w14:paraId="7CFB774F" w14:textId="561D1366" w:rsidR="004E7F1D" w:rsidRDefault="004E7F1D" w:rsidP="004E7F1D"/>
          <w:p w14:paraId="347E1A14" w14:textId="5ECB609A" w:rsidR="004E7F1D" w:rsidRDefault="004E7F1D" w:rsidP="004E7F1D">
            <w:r>
              <w:t>February 1998 to June 2004</w:t>
            </w:r>
          </w:p>
          <w:p w14:paraId="3B45DCEC" w14:textId="71613958" w:rsidR="004E7F1D" w:rsidRPr="004E7F1D" w:rsidRDefault="004E7F1D" w:rsidP="004E7F1D">
            <w:r>
              <w:t>Executive Chef Partner Hales Tavern Tuscaloosa, Al.</w:t>
            </w:r>
          </w:p>
          <w:p w14:paraId="6692D4B7" w14:textId="77777777" w:rsidR="000E1D44" w:rsidRDefault="0057534A" w:rsidP="0057534A">
            <w:pPr>
              <w:pStyle w:val="TextRight"/>
              <w:rPr>
                <w:sz w:val="21"/>
              </w:rPr>
            </w:pPr>
            <w:r>
              <w:rPr>
                <w:sz w:val="21"/>
              </w:rPr>
              <w:t xml:space="preserve"> </w:t>
            </w:r>
          </w:p>
          <w:p w14:paraId="29F76C30" w14:textId="0F9AD719" w:rsidR="000E1D44" w:rsidRDefault="004E7F1D" w:rsidP="0057534A">
            <w:pPr>
              <w:pStyle w:val="TextRight"/>
            </w:pPr>
            <w:r>
              <w:t>I am a showman comfortable on a stage before thousands, a boardroom as a dept. head</w:t>
            </w:r>
            <w:r w:rsidR="00822CCF">
              <w:t xml:space="preserve"> or composing and selling huge events executed with a meticulous attention to detail</w:t>
            </w:r>
            <w:r>
              <w:t xml:space="preserve">. In addition to an early career in high ticket sales such as </w:t>
            </w:r>
            <w:r w:rsidR="006E5899">
              <w:t xml:space="preserve">home improvements and </w:t>
            </w:r>
            <w:r w:rsidR="00F710D7">
              <w:t>furniture</w:t>
            </w:r>
            <w:r>
              <w:t xml:space="preserve"> I have managed high demand, multi million dollar accounts with crews of up to sixty people.</w:t>
            </w:r>
          </w:p>
        </w:tc>
      </w:tr>
      <w:tr w:rsidR="000E1D44" w14:paraId="5C6D0501" w14:textId="77777777" w:rsidTr="000E1D44">
        <w:trPr>
          <w:trHeight w:val="2375"/>
        </w:trPr>
        <w:tc>
          <w:tcPr>
            <w:tcW w:w="3601" w:type="dxa"/>
            <w:gridSpan w:val="2"/>
            <w:tcBorders>
              <w:right w:val="single" w:sz="18" w:space="0" w:color="648276" w:themeColor="accent5"/>
            </w:tcBorders>
          </w:tcPr>
          <w:p w14:paraId="1C5D67D7" w14:textId="77777777" w:rsidR="000E1D44" w:rsidRDefault="00417808" w:rsidP="00A77921">
            <w:pPr>
              <w:pStyle w:val="Heading1"/>
            </w:pPr>
            <w:sdt>
              <w:sdtPr>
                <w:id w:val="-242716918"/>
                <w:placeholder>
                  <w:docPart w:val="8FCF733A12E040359B40EFB340B5F608"/>
                </w:placeholder>
                <w:temporary/>
                <w:showingPlcHdr/>
                <w15:appearance w15:val="hidden"/>
                <w:text/>
              </w:sdtPr>
              <w:sdtEndPr/>
              <w:sdtContent>
                <w:r w:rsidR="00A77921" w:rsidRPr="000E1D44">
                  <w:t>Key Skills</w:t>
                </w:r>
              </w:sdtContent>
            </w:sdt>
          </w:p>
          <w:p w14:paraId="24EF6108" w14:textId="7D8ED1ED" w:rsidR="004C1744" w:rsidRDefault="00261A5E" w:rsidP="004C1744">
            <w:pPr>
              <w:pStyle w:val="TextLeft"/>
            </w:pPr>
            <w:r>
              <w:t>Marketing</w:t>
            </w:r>
          </w:p>
          <w:p w14:paraId="0AA9299B" w14:textId="16ADCF1E" w:rsidR="004C1744" w:rsidRDefault="004C1744" w:rsidP="004C1744">
            <w:pPr>
              <w:pStyle w:val="TextLeft"/>
            </w:pPr>
            <w:r>
              <w:t>Project Management</w:t>
            </w:r>
          </w:p>
          <w:p w14:paraId="5388C4E7" w14:textId="77777777" w:rsidR="000E1D44" w:rsidRDefault="004C1744" w:rsidP="004C1744">
            <w:pPr>
              <w:pStyle w:val="TextLeft"/>
            </w:pPr>
            <w:r>
              <w:t xml:space="preserve">Budget Planning </w:t>
            </w:r>
          </w:p>
          <w:p w14:paraId="4A740461" w14:textId="2518F7CA" w:rsidR="004C1744" w:rsidRDefault="00261A5E" w:rsidP="004C1744">
            <w:r>
              <w:t xml:space="preserve">                               </w:t>
            </w:r>
            <w:r w:rsidR="004C1744">
              <w:t>Purchasing</w:t>
            </w:r>
          </w:p>
          <w:p w14:paraId="6DD5E573" w14:textId="248ABCE3" w:rsidR="004C1744" w:rsidRPr="004C1744" w:rsidRDefault="00261A5E" w:rsidP="004C1744">
            <w:r>
              <w:t xml:space="preserve">                      </w:t>
            </w:r>
            <w:r w:rsidR="004C1744">
              <w:t>Inventory control</w:t>
            </w:r>
          </w:p>
        </w:tc>
        <w:tc>
          <w:tcPr>
            <w:tcW w:w="7189" w:type="dxa"/>
            <w:gridSpan w:val="3"/>
            <w:tcBorders>
              <w:top w:val="single" w:sz="8" w:space="0" w:color="648276" w:themeColor="accent5"/>
              <w:left w:val="single" w:sz="18" w:space="0" w:color="648276" w:themeColor="accent5"/>
              <w:bottom w:val="single" w:sz="8" w:space="0" w:color="648276" w:themeColor="accent5"/>
            </w:tcBorders>
          </w:tcPr>
          <w:sdt>
            <w:sdtPr>
              <w:id w:val="61914896"/>
              <w:placeholder>
                <w:docPart w:val="DB02F2A2EA844E05A6914CF0713AE622"/>
              </w:placeholder>
              <w:temporary/>
              <w:showingPlcHdr/>
              <w15:appearance w15:val="hidden"/>
              <w:text/>
            </w:sdtPr>
            <w:sdtEndPr/>
            <w:sdtContent>
              <w:p w14:paraId="41D04E8F" w14:textId="77777777" w:rsidR="000E1D44" w:rsidRDefault="00A77921" w:rsidP="00A77921">
                <w:pPr>
                  <w:pStyle w:val="Heading2"/>
                </w:pPr>
                <w:r>
                  <w:t>Communication</w:t>
                </w:r>
              </w:p>
            </w:sdtContent>
          </w:sdt>
          <w:p w14:paraId="358B5D36" w14:textId="6D49920B" w:rsidR="0057534A" w:rsidRDefault="00A3404F" w:rsidP="00A3404F">
            <w:pPr>
              <w:pStyle w:val="TextRight"/>
            </w:pPr>
            <w:r>
              <w:rPr>
                <w:w w:val="105"/>
              </w:rPr>
              <w:t>I relate</w:t>
            </w:r>
            <w:r w:rsidR="00E95D42">
              <w:rPr>
                <w:w w:val="105"/>
              </w:rPr>
              <w:t xml:space="preserve"> to most people easily</w:t>
            </w:r>
            <w:r w:rsidR="00081320">
              <w:rPr>
                <w:w w:val="105"/>
              </w:rPr>
              <w:t xml:space="preserve"> and instantly</w:t>
            </w:r>
            <w:r w:rsidR="000E2CB9">
              <w:rPr>
                <w:w w:val="105"/>
              </w:rPr>
              <w:t xml:space="preserve"> with</w:t>
            </w:r>
            <w:r w:rsidR="001F25E0">
              <w:rPr>
                <w:w w:val="105"/>
              </w:rPr>
              <w:t xml:space="preserve"> </w:t>
            </w:r>
            <w:r w:rsidR="00082064">
              <w:rPr>
                <w:w w:val="105"/>
              </w:rPr>
              <w:t>honest</w:t>
            </w:r>
            <w:r w:rsidR="001F25E0">
              <w:rPr>
                <w:w w:val="105"/>
              </w:rPr>
              <w:t xml:space="preserve"> </w:t>
            </w:r>
            <w:r w:rsidR="006548B8">
              <w:rPr>
                <w:w w:val="105"/>
              </w:rPr>
              <w:t>curiosity</w:t>
            </w:r>
            <w:r w:rsidR="00ED74C0">
              <w:rPr>
                <w:w w:val="105"/>
              </w:rPr>
              <w:t>, patie</w:t>
            </w:r>
            <w:r w:rsidR="004115DD">
              <w:rPr>
                <w:w w:val="105"/>
              </w:rPr>
              <w:t>nce,</w:t>
            </w:r>
            <w:r w:rsidR="006548B8">
              <w:rPr>
                <w:w w:val="105"/>
              </w:rPr>
              <w:t xml:space="preserve"> and compassion. </w:t>
            </w:r>
            <w:r w:rsidR="00081320">
              <w:rPr>
                <w:w w:val="105"/>
              </w:rPr>
              <w:t>I have been on stage since eight years old</w:t>
            </w:r>
            <w:r w:rsidR="00C42708">
              <w:rPr>
                <w:w w:val="105"/>
              </w:rPr>
              <w:t xml:space="preserve"> which has honed my ability read </w:t>
            </w:r>
            <w:r w:rsidR="007520C0">
              <w:rPr>
                <w:w w:val="105"/>
              </w:rPr>
              <w:t xml:space="preserve">people. </w:t>
            </w:r>
            <w:r w:rsidR="007C6F34">
              <w:rPr>
                <w:w w:val="105"/>
              </w:rPr>
              <w:t xml:space="preserve">Using skills learned in </w:t>
            </w:r>
            <w:r w:rsidR="0079581D">
              <w:rPr>
                <w:w w:val="105"/>
              </w:rPr>
              <w:t>Hospitality</w:t>
            </w:r>
            <w:r w:rsidR="009D0171">
              <w:rPr>
                <w:w w:val="105"/>
              </w:rPr>
              <w:t xml:space="preserve"> </w:t>
            </w:r>
            <w:r w:rsidR="00F62095">
              <w:rPr>
                <w:w w:val="105"/>
              </w:rPr>
              <w:t xml:space="preserve">I a a natural </w:t>
            </w:r>
            <w:r w:rsidR="007C6F34">
              <w:rPr>
                <w:w w:val="105"/>
              </w:rPr>
              <w:t>organiz</w:t>
            </w:r>
            <w:r w:rsidR="00F62095">
              <w:rPr>
                <w:w w:val="105"/>
              </w:rPr>
              <w:t>er of</w:t>
            </w:r>
            <w:r w:rsidR="007C6F34">
              <w:rPr>
                <w:w w:val="105"/>
              </w:rPr>
              <w:t xml:space="preserve"> </w:t>
            </w:r>
            <w:r w:rsidR="00FE4076">
              <w:rPr>
                <w:w w:val="105"/>
              </w:rPr>
              <w:t>important</w:t>
            </w:r>
            <w:r w:rsidR="009E2153">
              <w:rPr>
                <w:w w:val="105"/>
              </w:rPr>
              <w:t>,</w:t>
            </w:r>
            <w:r w:rsidR="005833C8">
              <w:rPr>
                <w:w w:val="105"/>
              </w:rPr>
              <w:t xml:space="preserve"> expensive</w:t>
            </w:r>
            <w:r w:rsidR="00FE4076">
              <w:rPr>
                <w:w w:val="105"/>
              </w:rPr>
              <w:t xml:space="preserve"> events</w:t>
            </w:r>
            <w:r w:rsidR="00DC3DDC">
              <w:rPr>
                <w:w w:val="105"/>
              </w:rPr>
              <w:t>,</w:t>
            </w:r>
            <w:r w:rsidR="008A528E">
              <w:rPr>
                <w:w w:val="105"/>
              </w:rPr>
              <w:t xml:space="preserve"> my</w:t>
            </w:r>
            <w:r w:rsidR="00774A22">
              <w:rPr>
                <w:w w:val="105"/>
              </w:rPr>
              <w:t xml:space="preserve"> pr</w:t>
            </w:r>
            <w:r w:rsidR="00991CB5">
              <w:rPr>
                <w:w w:val="105"/>
              </w:rPr>
              <w:t>e</w:t>
            </w:r>
            <w:r w:rsidR="00774A22">
              <w:rPr>
                <w:w w:val="105"/>
              </w:rPr>
              <w:t>p</w:t>
            </w:r>
            <w:r w:rsidR="00991CB5">
              <w:rPr>
                <w:w w:val="105"/>
              </w:rPr>
              <w:t>aration and</w:t>
            </w:r>
            <w:r w:rsidR="008A528E">
              <w:rPr>
                <w:w w:val="105"/>
              </w:rPr>
              <w:t xml:space="preserve"> attention to detail </w:t>
            </w:r>
            <w:r w:rsidR="004B5763">
              <w:rPr>
                <w:w w:val="105"/>
              </w:rPr>
              <w:t>with aforementioned traits</w:t>
            </w:r>
            <w:r w:rsidR="004115DD">
              <w:rPr>
                <w:w w:val="105"/>
              </w:rPr>
              <w:t xml:space="preserve"> </w:t>
            </w:r>
            <w:r w:rsidR="00F542E6">
              <w:rPr>
                <w:w w:val="105"/>
              </w:rPr>
              <w:t>allow calm</w:t>
            </w:r>
            <w:r w:rsidR="004115DD">
              <w:rPr>
                <w:w w:val="105"/>
              </w:rPr>
              <w:t xml:space="preserve"> lead</w:t>
            </w:r>
            <w:r w:rsidR="00F542E6">
              <w:rPr>
                <w:w w:val="105"/>
              </w:rPr>
              <w:t>ership</w:t>
            </w:r>
            <w:r w:rsidR="00EF4BE0">
              <w:rPr>
                <w:w w:val="105"/>
              </w:rPr>
              <w:t xml:space="preserve"> </w:t>
            </w:r>
            <w:r w:rsidR="00DC3DDC">
              <w:rPr>
                <w:w w:val="105"/>
              </w:rPr>
              <w:t xml:space="preserve">of </w:t>
            </w:r>
            <w:r w:rsidR="009E51A7">
              <w:rPr>
                <w:w w:val="105"/>
              </w:rPr>
              <w:t xml:space="preserve">teams </w:t>
            </w:r>
            <w:r w:rsidR="00DC3DDC">
              <w:rPr>
                <w:w w:val="105"/>
              </w:rPr>
              <w:t>accomplishing</w:t>
            </w:r>
            <w:r w:rsidR="00F36D61">
              <w:rPr>
                <w:w w:val="105"/>
              </w:rPr>
              <w:t xml:space="preserve"> excellence</w:t>
            </w:r>
            <w:r w:rsidR="00DC3DDC">
              <w:rPr>
                <w:w w:val="105"/>
              </w:rPr>
              <w:t xml:space="preserve"> daily</w:t>
            </w:r>
            <w:r w:rsidR="00F36D61">
              <w:rPr>
                <w:w w:val="105"/>
              </w:rPr>
              <w:t>.</w:t>
            </w:r>
          </w:p>
          <w:p w14:paraId="3E83AC12" w14:textId="77777777" w:rsidR="000E1D44" w:rsidRDefault="000E1D44" w:rsidP="000E1D44">
            <w:pPr>
              <w:pStyle w:val="TextRight"/>
            </w:pPr>
          </w:p>
        </w:tc>
      </w:tr>
      <w:tr w:rsidR="000E1D44" w14:paraId="19683005" w14:textId="77777777" w:rsidTr="000E1D44">
        <w:trPr>
          <w:trHeight w:val="1604"/>
        </w:trPr>
        <w:tc>
          <w:tcPr>
            <w:tcW w:w="3601" w:type="dxa"/>
            <w:gridSpan w:val="2"/>
            <w:tcBorders>
              <w:right w:val="single" w:sz="18" w:space="0" w:color="648276" w:themeColor="accent5"/>
            </w:tcBorders>
          </w:tcPr>
          <w:p w14:paraId="5D65E8BA" w14:textId="77777777" w:rsidR="000E1D44" w:rsidRDefault="000E1D44"/>
        </w:tc>
        <w:tc>
          <w:tcPr>
            <w:tcW w:w="7189" w:type="dxa"/>
            <w:gridSpan w:val="3"/>
            <w:tcBorders>
              <w:left w:val="single" w:sz="18" w:space="0" w:color="648276" w:themeColor="accent5"/>
              <w:bottom w:val="single" w:sz="8" w:space="0" w:color="648276" w:themeColor="accent5"/>
            </w:tcBorders>
          </w:tcPr>
          <w:sdt>
            <w:sdtPr>
              <w:id w:val="727186010"/>
              <w:placeholder>
                <w:docPart w:val="F660BAA680A44715BE628EB24A2BDD9C"/>
              </w:placeholder>
              <w:temporary/>
              <w:showingPlcHdr/>
              <w15:appearance w15:val="hidden"/>
              <w:text/>
            </w:sdtPr>
            <w:sdtEndPr/>
            <w:sdtContent>
              <w:p w14:paraId="299E20F5" w14:textId="77777777" w:rsidR="0057534A" w:rsidRDefault="00A77921" w:rsidP="0057534A">
                <w:pPr>
                  <w:pStyle w:val="Heading2"/>
                </w:pPr>
                <w:r>
                  <w:t>Leadership</w:t>
                </w:r>
              </w:p>
            </w:sdtContent>
          </w:sdt>
          <w:p w14:paraId="1E115149" w14:textId="277BFE97" w:rsidR="000E1D44" w:rsidRDefault="00BA5C71" w:rsidP="00010FC2">
            <w:pPr>
              <w:pStyle w:val="TextRight"/>
            </w:pPr>
            <w:r>
              <w:t>Sept. 1982 – Sept. 198</w:t>
            </w:r>
            <w:r w:rsidR="00991CB5">
              <w:t>8</w:t>
            </w:r>
            <w:r>
              <w:t xml:space="preserve"> </w:t>
            </w:r>
            <w:r w:rsidR="00A61317">
              <w:t>Staff Sergeant La. Army National Guard</w:t>
            </w:r>
          </w:p>
        </w:tc>
      </w:tr>
      <w:tr w:rsidR="000E1D44" w14:paraId="7C9D12A4" w14:textId="77777777" w:rsidTr="000E1D44">
        <w:trPr>
          <w:trHeight w:val="149"/>
        </w:trPr>
        <w:tc>
          <w:tcPr>
            <w:tcW w:w="3601" w:type="dxa"/>
            <w:gridSpan w:val="2"/>
            <w:tcBorders>
              <w:right w:val="single" w:sz="18" w:space="0" w:color="648276" w:themeColor="accent5"/>
            </w:tcBorders>
          </w:tcPr>
          <w:p w14:paraId="4D06E2C4" w14:textId="77777777" w:rsidR="000E1D44" w:rsidRDefault="000E1D44"/>
        </w:tc>
        <w:tc>
          <w:tcPr>
            <w:tcW w:w="7189" w:type="dxa"/>
            <w:gridSpan w:val="3"/>
            <w:tcBorders>
              <w:left w:val="single" w:sz="18" w:space="0" w:color="648276" w:themeColor="accent5"/>
            </w:tcBorders>
          </w:tcPr>
          <w:sdt>
            <w:sdtPr>
              <w:id w:val="-465741575"/>
              <w:placeholder>
                <w:docPart w:val="79DA888905B442D4996C926D8B288B8F"/>
              </w:placeholder>
              <w:temporary/>
              <w:showingPlcHdr/>
              <w15:appearance w15:val="hidden"/>
              <w:text/>
            </w:sdtPr>
            <w:sdtEndPr/>
            <w:sdtContent>
              <w:p w14:paraId="1C3666D3" w14:textId="77777777" w:rsidR="000E1D44" w:rsidRDefault="00A77921" w:rsidP="00A77921">
                <w:pPr>
                  <w:pStyle w:val="Heading2"/>
                </w:pPr>
                <w:r w:rsidRPr="000E1D44">
                  <w:t>References</w:t>
                </w:r>
              </w:p>
            </w:sdtContent>
          </w:sdt>
          <w:p w14:paraId="6E137C86" w14:textId="7FD31427" w:rsidR="000E1D44" w:rsidRPr="000E1D44" w:rsidRDefault="0014140C" w:rsidP="0057534A">
            <w:pPr>
              <w:pStyle w:val="TextRight"/>
            </w:pPr>
            <w:r>
              <w:t>Kimalisa Kaczinski</w:t>
            </w:r>
            <w:r w:rsidR="00B01993">
              <w:t xml:space="preserve"> (504) </w:t>
            </w:r>
            <w:r w:rsidR="004F3AD8">
              <w:t>4</w:t>
            </w:r>
            <w:r>
              <w:t>91</w:t>
            </w:r>
            <w:r w:rsidR="004F3AD8">
              <w:t>-</w:t>
            </w:r>
            <w:r>
              <w:t xml:space="preserve"> 0553</w:t>
            </w:r>
          </w:p>
        </w:tc>
      </w:tr>
    </w:tbl>
    <w:p w14:paraId="30E1286C" w14:textId="77777777" w:rsidR="00C55D85" w:rsidRDefault="00C55D85"/>
    <w:sectPr w:rsidR="00C55D85" w:rsidSect="00F4501B">
      <w:footerReference w:type="default" r:id="rId10"/>
      <w:pgSz w:w="12240" w:h="15840" w:code="1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CE1361" w14:textId="77777777" w:rsidR="00417808" w:rsidRDefault="00417808" w:rsidP="00F316AD">
      <w:r>
        <w:separator/>
      </w:r>
    </w:p>
  </w:endnote>
  <w:endnote w:type="continuationSeparator" w:id="0">
    <w:p w14:paraId="0255FA54" w14:textId="77777777" w:rsidR="00417808" w:rsidRDefault="00417808" w:rsidP="00F316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imes New Roman (Body CS)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98F0A3" w14:textId="77777777" w:rsidR="000E1D44" w:rsidRDefault="000E1D44">
    <w:pPr>
      <w:pStyle w:val="Footer"/>
    </w:pPr>
    <w:r>
      <w:rPr>
        <w:noProof/>
        <w:lang w:val="en-AU" w:eastAsia="en-A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EBFF417" wp14:editId="35040566">
              <wp:simplePos x="0" y="0"/>
              <wp:positionH relativeFrom="page">
                <wp:posOffset>457200</wp:posOffset>
              </wp:positionH>
              <wp:positionV relativeFrom="page">
                <wp:posOffset>9593580</wp:posOffset>
              </wp:positionV>
              <wp:extent cx="6850380" cy="458470"/>
              <wp:effectExtent l="0" t="0" r="0" b="0"/>
              <wp:wrapNone/>
              <wp:docPr id="1" name="Rectangle 2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6850380" cy="458470"/>
                      </a:xfrm>
                      <a:prstGeom prst="rect">
                        <a:avLst/>
                      </a:prstGeom>
                      <a:solidFill>
                        <a:schemeClr val="accent5"/>
                      </a:solidFill>
                      <a:ln>
                        <a:noFill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6C04668" id="Rectangle 2" o:spid="_x0000_s1026" alt="&quot;&quot;" style="position:absolute;margin-left:36pt;margin-top:755.4pt;width:539.4pt;height:36.1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" fillcolor="#648276 [3208]" stroked="f">
              <w10:wrap anchorx="page" anchory="pag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91B45E" w14:textId="77777777" w:rsidR="00417808" w:rsidRDefault="00417808" w:rsidP="00F316AD">
      <w:r>
        <w:separator/>
      </w:r>
    </w:p>
  </w:footnote>
  <w:footnote w:type="continuationSeparator" w:id="0">
    <w:p w14:paraId="05E003B1" w14:textId="77777777" w:rsidR="00417808" w:rsidRDefault="00417808" w:rsidP="00F316A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2"/>
  <w:removePersonalInformation/>
  <w:removeDateAndTime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7F55"/>
    <w:rsid w:val="00010FC2"/>
    <w:rsid w:val="00015CF0"/>
    <w:rsid w:val="0004707D"/>
    <w:rsid w:val="00081320"/>
    <w:rsid w:val="00082064"/>
    <w:rsid w:val="00086A44"/>
    <w:rsid w:val="000E1D44"/>
    <w:rsid w:val="000E2CB9"/>
    <w:rsid w:val="0014140C"/>
    <w:rsid w:val="001E7F55"/>
    <w:rsid w:val="001F25E0"/>
    <w:rsid w:val="0020696E"/>
    <w:rsid w:val="00212736"/>
    <w:rsid w:val="002356A2"/>
    <w:rsid w:val="00261A5E"/>
    <w:rsid w:val="002D12DA"/>
    <w:rsid w:val="002D20DC"/>
    <w:rsid w:val="003019B2"/>
    <w:rsid w:val="0034688D"/>
    <w:rsid w:val="00377726"/>
    <w:rsid w:val="0040233B"/>
    <w:rsid w:val="004115DD"/>
    <w:rsid w:val="00416D8B"/>
    <w:rsid w:val="00417808"/>
    <w:rsid w:val="004B5763"/>
    <w:rsid w:val="004C1744"/>
    <w:rsid w:val="004E7F1D"/>
    <w:rsid w:val="004F3AD8"/>
    <w:rsid w:val="00511A6E"/>
    <w:rsid w:val="0051566C"/>
    <w:rsid w:val="00550DA0"/>
    <w:rsid w:val="005720CC"/>
    <w:rsid w:val="0057534A"/>
    <w:rsid w:val="005833C8"/>
    <w:rsid w:val="005E3253"/>
    <w:rsid w:val="005F51DC"/>
    <w:rsid w:val="00605A5B"/>
    <w:rsid w:val="006548B8"/>
    <w:rsid w:val="006824BC"/>
    <w:rsid w:val="006B2C68"/>
    <w:rsid w:val="006C60E6"/>
    <w:rsid w:val="006E5899"/>
    <w:rsid w:val="006E70D3"/>
    <w:rsid w:val="007520C0"/>
    <w:rsid w:val="00774A22"/>
    <w:rsid w:val="0079581D"/>
    <w:rsid w:val="007B0F94"/>
    <w:rsid w:val="007C6F34"/>
    <w:rsid w:val="007D7153"/>
    <w:rsid w:val="007E2E20"/>
    <w:rsid w:val="007E2EC4"/>
    <w:rsid w:val="00822CCF"/>
    <w:rsid w:val="008A528E"/>
    <w:rsid w:val="008C4C53"/>
    <w:rsid w:val="009755CF"/>
    <w:rsid w:val="00991CB5"/>
    <w:rsid w:val="009D0171"/>
    <w:rsid w:val="009E2153"/>
    <w:rsid w:val="009E51A7"/>
    <w:rsid w:val="00A271AA"/>
    <w:rsid w:val="00A3404F"/>
    <w:rsid w:val="00A523B1"/>
    <w:rsid w:val="00A61317"/>
    <w:rsid w:val="00A77921"/>
    <w:rsid w:val="00B01993"/>
    <w:rsid w:val="00B21AD4"/>
    <w:rsid w:val="00B311DF"/>
    <w:rsid w:val="00B47258"/>
    <w:rsid w:val="00B54B99"/>
    <w:rsid w:val="00B575FB"/>
    <w:rsid w:val="00B94C7E"/>
    <w:rsid w:val="00BA5C71"/>
    <w:rsid w:val="00C1095A"/>
    <w:rsid w:val="00C42708"/>
    <w:rsid w:val="00C55D85"/>
    <w:rsid w:val="00C966FC"/>
    <w:rsid w:val="00CA2273"/>
    <w:rsid w:val="00CD50FD"/>
    <w:rsid w:val="00CE3065"/>
    <w:rsid w:val="00D47124"/>
    <w:rsid w:val="00D7530C"/>
    <w:rsid w:val="00DC3DDC"/>
    <w:rsid w:val="00DD5D7B"/>
    <w:rsid w:val="00E95D42"/>
    <w:rsid w:val="00EB77C1"/>
    <w:rsid w:val="00ED03EB"/>
    <w:rsid w:val="00ED74C0"/>
    <w:rsid w:val="00EE6FD1"/>
    <w:rsid w:val="00EF4BE0"/>
    <w:rsid w:val="00F316AD"/>
    <w:rsid w:val="00F36D61"/>
    <w:rsid w:val="00F4501B"/>
    <w:rsid w:val="00F542E6"/>
    <w:rsid w:val="00F62095"/>
    <w:rsid w:val="00F62104"/>
    <w:rsid w:val="00F710D7"/>
    <w:rsid w:val="00FD6DFA"/>
    <w:rsid w:val="00FE40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5661D30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7"/>
    <w:qFormat/>
    <w:rsid w:val="0034688D"/>
    <w:rPr>
      <w:color w:val="000000" w:themeColor="text1"/>
    </w:rPr>
  </w:style>
  <w:style w:type="paragraph" w:styleId="Heading1">
    <w:name w:val="heading 1"/>
    <w:basedOn w:val="Normal"/>
    <w:next w:val="Normal"/>
    <w:link w:val="Heading1Char"/>
    <w:uiPriority w:val="2"/>
    <w:qFormat/>
    <w:rsid w:val="00A77921"/>
    <w:pPr>
      <w:spacing w:before="120" w:after="120"/>
      <w:jc w:val="right"/>
      <w:outlineLvl w:val="0"/>
    </w:pPr>
    <w:rPr>
      <w:rFonts w:asciiTheme="majorHAnsi" w:hAnsiTheme="majorHAnsi" w:cs="Times New Roman (Body CS)"/>
      <w:b/>
      <w:color w:val="648276" w:themeColor="accent5"/>
      <w:sz w:val="28"/>
    </w:rPr>
  </w:style>
  <w:style w:type="paragraph" w:styleId="Heading2">
    <w:name w:val="heading 2"/>
    <w:basedOn w:val="Normal"/>
    <w:next w:val="Normal"/>
    <w:link w:val="Heading2Char"/>
    <w:uiPriority w:val="3"/>
    <w:qFormat/>
    <w:rsid w:val="00A77921"/>
    <w:pPr>
      <w:spacing w:before="120" w:after="120"/>
      <w:outlineLvl w:val="1"/>
    </w:pPr>
    <w:rPr>
      <w:rFonts w:asciiTheme="majorHAnsi" w:hAnsiTheme="majorHAnsi"/>
      <w:b/>
      <w:color w:val="648276" w:themeColor="accent5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rsid w:val="00F316A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7534A"/>
    <w:rPr>
      <w:color w:val="000000" w:themeColor="text1"/>
    </w:rPr>
  </w:style>
  <w:style w:type="paragraph" w:styleId="Footer">
    <w:name w:val="footer"/>
    <w:basedOn w:val="Normal"/>
    <w:link w:val="FooterChar"/>
    <w:uiPriority w:val="99"/>
    <w:semiHidden/>
    <w:rsid w:val="00F316A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57534A"/>
    <w:rPr>
      <w:color w:val="000000" w:themeColor="text1"/>
    </w:rPr>
  </w:style>
  <w:style w:type="table" w:styleId="TableGrid">
    <w:name w:val="Table Grid"/>
    <w:basedOn w:val="TableNormal"/>
    <w:uiPriority w:val="39"/>
    <w:rsid w:val="00F316A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qFormat/>
    <w:rsid w:val="0057534A"/>
    <w:pPr>
      <w:spacing w:before="120" w:after="120"/>
    </w:pPr>
    <w:rPr>
      <w:rFonts w:asciiTheme="majorHAnsi" w:hAnsiTheme="majorHAnsi" w:cs="Times New Roman (Body CS)"/>
      <w:sz w:val="90"/>
    </w:rPr>
  </w:style>
  <w:style w:type="character" w:customStyle="1" w:styleId="TitleChar">
    <w:name w:val="Title Char"/>
    <w:basedOn w:val="DefaultParagraphFont"/>
    <w:link w:val="Title"/>
    <w:rsid w:val="0057534A"/>
    <w:rPr>
      <w:rFonts w:asciiTheme="majorHAnsi" w:hAnsiTheme="majorHAnsi" w:cs="Times New Roman (Body CS)"/>
      <w:color w:val="000000" w:themeColor="text1"/>
      <w:sz w:val="90"/>
    </w:rPr>
  </w:style>
  <w:style w:type="paragraph" w:styleId="Subtitle">
    <w:name w:val="Subtitle"/>
    <w:basedOn w:val="Normal"/>
    <w:next w:val="Normal"/>
    <w:link w:val="SubtitleChar"/>
    <w:uiPriority w:val="1"/>
    <w:qFormat/>
    <w:rsid w:val="00A77921"/>
    <w:pPr>
      <w:spacing w:before="120" w:after="120"/>
    </w:pPr>
    <w:rPr>
      <w:rFonts w:asciiTheme="majorHAnsi" w:hAnsiTheme="majorHAnsi" w:cs="Times New Roman (Body CS)"/>
      <w:b/>
      <w:sz w:val="44"/>
    </w:rPr>
  </w:style>
  <w:style w:type="character" w:customStyle="1" w:styleId="SubtitleChar">
    <w:name w:val="Subtitle Char"/>
    <w:basedOn w:val="DefaultParagraphFont"/>
    <w:link w:val="Subtitle"/>
    <w:uiPriority w:val="1"/>
    <w:rsid w:val="0057534A"/>
    <w:rPr>
      <w:rFonts w:asciiTheme="majorHAnsi" w:hAnsiTheme="majorHAnsi" w:cs="Times New Roman (Body CS)"/>
      <w:b/>
      <w:color w:val="000000" w:themeColor="text1"/>
      <w:sz w:val="44"/>
    </w:rPr>
  </w:style>
  <w:style w:type="character" w:customStyle="1" w:styleId="Heading1Char">
    <w:name w:val="Heading 1 Char"/>
    <w:basedOn w:val="DefaultParagraphFont"/>
    <w:link w:val="Heading1"/>
    <w:uiPriority w:val="2"/>
    <w:rsid w:val="0057534A"/>
    <w:rPr>
      <w:rFonts w:asciiTheme="majorHAnsi" w:hAnsiTheme="majorHAnsi" w:cs="Times New Roman (Body CS)"/>
      <w:b/>
      <w:color w:val="648276" w:themeColor="accent5"/>
      <w:sz w:val="28"/>
    </w:rPr>
  </w:style>
  <w:style w:type="paragraph" w:customStyle="1" w:styleId="TextLeft">
    <w:name w:val="TextLeft"/>
    <w:basedOn w:val="Normal"/>
    <w:next w:val="Normal"/>
    <w:uiPriority w:val="4"/>
    <w:qFormat/>
    <w:rsid w:val="00605A5B"/>
    <w:pPr>
      <w:spacing w:line="288" w:lineRule="auto"/>
      <w:jc w:val="right"/>
    </w:pPr>
    <w:rPr>
      <w:color w:val="404040" w:themeColor="text1" w:themeTint="BF"/>
      <w:sz w:val="22"/>
    </w:rPr>
  </w:style>
  <w:style w:type="character" w:customStyle="1" w:styleId="Heading2Char">
    <w:name w:val="Heading 2 Char"/>
    <w:basedOn w:val="DefaultParagraphFont"/>
    <w:link w:val="Heading2"/>
    <w:uiPriority w:val="3"/>
    <w:rsid w:val="0057534A"/>
    <w:rPr>
      <w:rFonts w:asciiTheme="majorHAnsi" w:hAnsiTheme="majorHAnsi"/>
      <w:b/>
      <w:color w:val="648276" w:themeColor="accent5"/>
      <w:sz w:val="28"/>
    </w:rPr>
  </w:style>
  <w:style w:type="paragraph" w:customStyle="1" w:styleId="SmallText">
    <w:name w:val="SmallText"/>
    <w:basedOn w:val="Normal"/>
    <w:next w:val="Normal"/>
    <w:uiPriority w:val="6"/>
    <w:qFormat/>
    <w:rsid w:val="0040233B"/>
    <w:rPr>
      <w:i/>
      <w:color w:val="404040" w:themeColor="text1" w:themeTint="BF"/>
      <w:sz w:val="20"/>
    </w:rPr>
  </w:style>
  <w:style w:type="paragraph" w:customStyle="1" w:styleId="TextRight">
    <w:name w:val="TextRight"/>
    <w:basedOn w:val="Normal"/>
    <w:next w:val="Normal"/>
    <w:uiPriority w:val="5"/>
    <w:qFormat/>
    <w:rsid w:val="00605A5B"/>
    <w:pPr>
      <w:spacing w:line="288" w:lineRule="auto"/>
    </w:pPr>
    <w:rPr>
      <w:rFonts w:cs="Times New Roman (Body CS)"/>
      <w:color w:val="404040" w:themeColor="text1" w:themeTint="BF"/>
      <w:sz w:val="22"/>
    </w:rPr>
  </w:style>
  <w:style w:type="character" w:styleId="PlaceholderText">
    <w:name w:val="Placeholder Text"/>
    <w:basedOn w:val="DefaultParagraphFont"/>
    <w:uiPriority w:val="99"/>
    <w:semiHidden/>
    <w:rsid w:val="00A77921"/>
    <w:rPr>
      <w:color w:val="808080"/>
    </w:rPr>
  </w:style>
  <w:style w:type="character" w:styleId="Emphasis">
    <w:name w:val="Emphasis"/>
    <w:uiPriority w:val="20"/>
    <w:qFormat/>
    <w:rsid w:val="0034688D"/>
    <w:rPr>
      <w:color w:val="648276" w:themeColor="accent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oonC\AppData\Roaming\Microsoft\Templates\Basic%20modern%20resume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E878759ABE4F4C44A8B58A99C71A74E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514A53C-FADD-482E-B167-940383E38EAC}"/>
      </w:docPartPr>
      <w:docPartBody>
        <w:p w:rsidR="009160FC" w:rsidRDefault="00DB0149">
          <w:pPr>
            <w:pStyle w:val="E878759ABE4F4C44A8B58A99C71A74E1"/>
          </w:pPr>
          <w:r w:rsidRPr="00605A5B">
            <w:t>Contact</w:t>
          </w:r>
        </w:p>
      </w:docPartBody>
    </w:docPart>
    <w:docPart>
      <w:docPartPr>
        <w:name w:val="CAE7B0431E3246859234A108100496F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CA90676-0F89-45CE-B9F4-1735DC840CD6}"/>
      </w:docPartPr>
      <w:docPartBody>
        <w:p w:rsidR="009160FC" w:rsidRDefault="00DB0149">
          <w:pPr>
            <w:pStyle w:val="CAE7B0431E3246859234A108100496F0"/>
          </w:pPr>
          <w:r w:rsidRPr="00605A5B">
            <w:t>Objective</w:t>
          </w:r>
        </w:p>
      </w:docPartBody>
    </w:docPart>
    <w:docPart>
      <w:docPartPr>
        <w:name w:val="0B0D6CC73F274A2389C12C652AB4555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09D71F3-F296-40D6-B993-D991ED9A7673}"/>
      </w:docPartPr>
      <w:docPartBody>
        <w:p w:rsidR="009160FC" w:rsidRDefault="00DB0149">
          <w:pPr>
            <w:pStyle w:val="0B0D6CC73F274A2389C12C652AB45557"/>
          </w:pPr>
          <w:r>
            <w:t>Education</w:t>
          </w:r>
        </w:p>
      </w:docPartBody>
    </w:docPart>
    <w:docPart>
      <w:docPartPr>
        <w:name w:val="E6798C6004154658BCF00C07988020D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095137C-0343-48A9-9E91-F6FAF2FA87BE}"/>
      </w:docPartPr>
      <w:docPartBody>
        <w:p w:rsidR="009160FC" w:rsidRDefault="00DB0149">
          <w:pPr>
            <w:pStyle w:val="E6798C6004154658BCF00C07988020D7"/>
          </w:pPr>
          <w:r>
            <w:t>Experience</w:t>
          </w:r>
        </w:p>
      </w:docPartBody>
    </w:docPart>
    <w:docPart>
      <w:docPartPr>
        <w:name w:val="8FCF733A12E040359B40EFB340B5F60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FD5485C-A9BC-4001-8DFD-34A4D94A4881}"/>
      </w:docPartPr>
      <w:docPartBody>
        <w:p w:rsidR="009160FC" w:rsidRDefault="00DB0149">
          <w:pPr>
            <w:pStyle w:val="8FCF733A12E040359B40EFB340B5F608"/>
          </w:pPr>
          <w:r w:rsidRPr="000E1D44">
            <w:t>Key Skills</w:t>
          </w:r>
        </w:p>
      </w:docPartBody>
    </w:docPart>
    <w:docPart>
      <w:docPartPr>
        <w:name w:val="DB02F2A2EA844E05A6914CF0713AE62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6CE8A66-2A4A-4042-B814-197A827CA946}"/>
      </w:docPartPr>
      <w:docPartBody>
        <w:p w:rsidR="009160FC" w:rsidRDefault="00DB0149">
          <w:pPr>
            <w:pStyle w:val="DB02F2A2EA844E05A6914CF0713AE622"/>
          </w:pPr>
          <w:r>
            <w:t>Communication</w:t>
          </w:r>
        </w:p>
      </w:docPartBody>
    </w:docPart>
    <w:docPart>
      <w:docPartPr>
        <w:name w:val="F660BAA680A44715BE628EB24A2BDD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29F0AEA-DD8B-4DE5-808E-E94A949F0F4B}"/>
      </w:docPartPr>
      <w:docPartBody>
        <w:p w:rsidR="009160FC" w:rsidRDefault="00DB0149">
          <w:pPr>
            <w:pStyle w:val="F660BAA680A44715BE628EB24A2BDD9C"/>
          </w:pPr>
          <w:r>
            <w:t>Leadership</w:t>
          </w:r>
        </w:p>
      </w:docPartBody>
    </w:docPart>
    <w:docPart>
      <w:docPartPr>
        <w:name w:val="79DA888905B442D4996C926D8B288B8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6C04935-5559-4740-89E1-538DF0FCECC7}"/>
      </w:docPartPr>
      <w:docPartBody>
        <w:p w:rsidR="009160FC" w:rsidRDefault="00DB0149">
          <w:pPr>
            <w:pStyle w:val="79DA888905B442D4996C926D8B288B8F"/>
          </w:pPr>
          <w:r w:rsidRPr="000E1D44">
            <w:t>References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imes New Roman (Body CS)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60FC"/>
    <w:rsid w:val="00023306"/>
    <w:rsid w:val="004137F8"/>
    <w:rsid w:val="00700AEF"/>
    <w:rsid w:val="009160FC"/>
    <w:rsid w:val="00DB01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uiPriority w:val="20"/>
    <w:qFormat/>
    <w:rPr>
      <w:color w:val="5B9BD5" w:themeColor="accent5"/>
    </w:rPr>
  </w:style>
  <w:style w:type="paragraph" w:customStyle="1" w:styleId="E878759ABE4F4C44A8B58A99C71A74E1">
    <w:name w:val="E878759ABE4F4C44A8B58A99C71A74E1"/>
  </w:style>
  <w:style w:type="paragraph" w:customStyle="1" w:styleId="CAE7B0431E3246859234A108100496F0">
    <w:name w:val="CAE7B0431E3246859234A108100496F0"/>
  </w:style>
  <w:style w:type="paragraph" w:customStyle="1" w:styleId="0B0D6CC73F274A2389C12C652AB45557">
    <w:name w:val="0B0D6CC73F274A2389C12C652AB45557"/>
  </w:style>
  <w:style w:type="paragraph" w:customStyle="1" w:styleId="E6798C6004154658BCF00C07988020D7">
    <w:name w:val="E6798C6004154658BCF00C07988020D7"/>
  </w:style>
  <w:style w:type="paragraph" w:customStyle="1" w:styleId="8FCF733A12E040359B40EFB340B5F608">
    <w:name w:val="8FCF733A12E040359B40EFB340B5F608"/>
  </w:style>
  <w:style w:type="paragraph" w:customStyle="1" w:styleId="DB02F2A2EA844E05A6914CF0713AE622">
    <w:name w:val="DB02F2A2EA844E05A6914CF0713AE622"/>
  </w:style>
  <w:style w:type="paragraph" w:customStyle="1" w:styleId="F660BAA680A44715BE628EB24A2BDD9C">
    <w:name w:val="F660BAA680A44715BE628EB24A2BDD9C"/>
  </w:style>
  <w:style w:type="paragraph" w:customStyle="1" w:styleId="79DA888905B442D4996C926D8B288B8F">
    <w:name w:val="79DA888905B442D4996C926D8B288B8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ModernResume">
  <a:themeElements>
    <a:clrScheme name="ModernResume">
      <a:dk1>
        <a:srgbClr val="000000"/>
      </a:dk1>
      <a:lt1>
        <a:srgbClr val="FFFFFF"/>
      </a:lt1>
      <a:dk2>
        <a:srgbClr val="775F55"/>
      </a:dk2>
      <a:lt2>
        <a:srgbClr val="EBDDC3"/>
      </a:lt2>
      <a:accent1>
        <a:srgbClr val="303848"/>
      </a:accent1>
      <a:accent2>
        <a:srgbClr val="BF9268"/>
      </a:accent2>
      <a:accent3>
        <a:srgbClr val="A5AB81"/>
      </a:accent3>
      <a:accent4>
        <a:srgbClr val="D8B25C"/>
      </a:accent4>
      <a:accent5>
        <a:srgbClr val="648276"/>
      </a:accent5>
      <a:accent6>
        <a:srgbClr val="968C8C"/>
      </a:accent6>
      <a:hlink>
        <a:srgbClr val="F7B615"/>
      </a:hlink>
      <a:folHlink>
        <a:srgbClr val="704404"/>
      </a:folHlink>
    </a:clrScheme>
    <a:fontScheme name="Custom 2">
      <a:majorFont>
        <a:latin typeface="Georgia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ModernResume" id="{532EC741-66D5-594C-AC61-28398E41DE2C}" vid="{AED60C86-C385-F447-B8AD-5FB7ADA0B4E6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1" ma:contentTypeDescription="Create a new document." ma:contentTypeScope="" ma:versionID="9677210f24a1be23c92c90fd886aa0aa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60e05723c5c1908df1a1a4ebf11d344e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diaServiceKeyPoints xmlns="71af3243-3dd4-4a8d-8c0d-dd76da1f02a5" xsi:nil="true"/>
  </documentManagement>
</p:properties>
</file>

<file path=customXml/itemProps1.xml><?xml version="1.0" encoding="utf-8"?>
<ds:datastoreItem xmlns:ds="http://schemas.openxmlformats.org/officeDocument/2006/customXml" ds:itemID="{50503A21-F367-462E-B624-BDB4831C495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A74A609-0CD1-407B-A1EC-81AC88C17A5F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12DA0656-155E-4034-8822-A568687ED65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4285919-CFDE-4EB8-9796-0DEB1CB8315E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Basic modern resume</Template>
  <TotalTime>0</TotalTime>
  <Pages>2</Pages>
  <Words>370</Words>
  <Characters>2113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2021-11-01T21:48:00Z</dcterms:created>
  <dcterms:modified xsi:type="dcterms:W3CDTF">2022-01-24T21:24:00Z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