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900"/>
        <w:gridCol w:w="2701"/>
        <w:gridCol w:w="3596"/>
        <w:gridCol w:w="2694"/>
        <w:gridCol w:w="899"/>
      </w:tblGrid>
      <w:tr w:rsidR="00605A5B" w14:paraId="31A14E35" w14:textId="77777777" w:rsidTr="00605A5B">
        <w:trPr>
          <w:trHeight w:val="2285"/>
        </w:trPr>
        <w:tc>
          <w:tcPr>
            <w:tcW w:w="900" w:type="dxa"/>
            <w:tcBorders>
              <w:bottom w:val="single" w:sz="18" w:space="0" w:color="648276" w:themeColor="accent5"/>
            </w:tcBorders>
          </w:tcPr>
          <w:p w14:paraId="1A13C20F" w14:textId="77777777" w:rsidR="00605A5B" w:rsidRDefault="00605A5B"/>
        </w:tc>
        <w:tc>
          <w:tcPr>
            <w:tcW w:w="8991" w:type="dxa"/>
            <w:gridSpan w:val="3"/>
            <w:tcBorders>
              <w:bottom w:val="single" w:sz="18" w:space="0" w:color="648276" w:themeColor="accent5"/>
            </w:tcBorders>
          </w:tcPr>
          <w:p w14:paraId="0308856E" w14:textId="77777777" w:rsidR="00605A5B" w:rsidRPr="005E1726" w:rsidRDefault="005E1726" w:rsidP="005E1726">
            <w:pPr>
              <w:pStyle w:val="Title"/>
            </w:pPr>
            <w:r>
              <w:t>Haylee Ward</w:t>
            </w:r>
            <w:r w:rsidR="00A77921">
              <w:t xml:space="preserve"> </w:t>
            </w:r>
          </w:p>
        </w:tc>
        <w:tc>
          <w:tcPr>
            <w:tcW w:w="899" w:type="dxa"/>
            <w:tcBorders>
              <w:bottom w:val="single" w:sz="18" w:space="0" w:color="648276" w:themeColor="accent5"/>
            </w:tcBorders>
          </w:tcPr>
          <w:p w14:paraId="78F3877A" w14:textId="77777777" w:rsidR="00605A5B" w:rsidRDefault="00605A5B"/>
        </w:tc>
      </w:tr>
      <w:tr w:rsidR="00F4501B" w14:paraId="72992C59" w14:textId="77777777" w:rsidTr="000E1D44">
        <w:tc>
          <w:tcPr>
            <w:tcW w:w="3601" w:type="dxa"/>
            <w:gridSpan w:val="2"/>
            <w:tcBorders>
              <w:top w:val="single" w:sz="18" w:space="0" w:color="648276" w:themeColor="accent5"/>
              <w:right w:val="single" w:sz="18" w:space="0" w:color="648276" w:themeColor="accent5"/>
            </w:tcBorders>
          </w:tcPr>
          <w:p w14:paraId="14420D9D" w14:textId="77777777" w:rsidR="00F4501B" w:rsidRDefault="00F4501B"/>
        </w:tc>
        <w:tc>
          <w:tcPr>
            <w:tcW w:w="3596" w:type="dxa"/>
            <w:tcBorders>
              <w:top w:val="single" w:sz="18" w:space="0" w:color="648276" w:themeColor="accent5"/>
              <w:left w:val="single" w:sz="18" w:space="0" w:color="648276" w:themeColor="accent5"/>
            </w:tcBorders>
          </w:tcPr>
          <w:p w14:paraId="45110904" w14:textId="77777777" w:rsidR="00F4501B" w:rsidRDefault="00F4501B"/>
        </w:tc>
        <w:tc>
          <w:tcPr>
            <w:tcW w:w="3593" w:type="dxa"/>
            <w:gridSpan w:val="2"/>
            <w:tcBorders>
              <w:top w:val="single" w:sz="18" w:space="0" w:color="648276" w:themeColor="accent5"/>
            </w:tcBorders>
          </w:tcPr>
          <w:p w14:paraId="3993B525" w14:textId="77777777" w:rsidR="00F4501B" w:rsidRDefault="00F4501B"/>
        </w:tc>
      </w:tr>
      <w:tr w:rsidR="00605A5B" w14:paraId="3C02C8B0" w14:textId="77777777" w:rsidTr="0057534A">
        <w:trPr>
          <w:trHeight w:val="2057"/>
        </w:trPr>
        <w:tc>
          <w:tcPr>
            <w:tcW w:w="3601" w:type="dxa"/>
            <w:gridSpan w:val="2"/>
            <w:tcBorders>
              <w:right w:val="single" w:sz="18" w:space="0" w:color="648276" w:themeColor="accent5"/>
            </w:tcBorders>
          </w:tcPr>
          <w:p w14:paraId="79473F59" w14:textId="77777777" w:rsidR="00605A5B" w:rsidRPr="00605A5B" w:rsidRDefault="004B23CC" w:rsidP="00605A5B">
            <w:pPr>
              <w:pStyle w:val="Heading1"/>
            </w:pPr>
            <w:sdt>
              <w:sdtPr>
                <w:id w:val="1604447469"/>
                <w:placeholder>
                  <w:docPart w:val="A5DEDCBE290D4B52923FFA65331CE310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A77921" w:rsidRPr="00605A5B">
                  <w:t>Contact</w:t>
                </w:r>
              </w:sdtContent>
            </w:sdt>
          </w:p>
          <w:p w14:paraId="3D5644A0" w14:textId="5B8D59C2" w:rsidR="00C1095A" w:rsidRDefault="00057602" w:rsidP="005E1726">
            <w:pPr>
              <w:pStyle w:val="TextLeft"/>
            </w:pPr>
            <w:r>
              <w:t>529</w:t>
            </w:r>
            <w:r w:rsidR="005E1726">
              <w:t xml:space="preserve"> </w:t>
            </w:r>
            <w:r>
              <w:t>S</w:t>
            </w:r>
            <w:r w:rsidR="005E1726">
              <w:t xml:space="preserve"> </w:t>
            </w:r>
            <w:r>
              <w:t>4</w:t>
            </w:r>
            <w:r w:rsidR="005E1726" w:rsidRPr="005E1726">
              <w:rPr>
                <w:vertAlign w:val="superscript"/>
              </w:rPr>
              <w:t>th</w:t>
            </w:r>
            <w:r w:rsidR="005E1726">
              <w:t xml:space="preserve"> St </w:t>
            </w:r>
            <w:r>
              <w:t>Montesano</w:t>
            </w:r>
            <w:r w:rsidR="005E1726">
              <w:t xml:space="preserve"> WA, 985</w:t>
            </w:r>
            <w:r>
              <w:t>63</w:t>
            </w:r>
          </w:p>
          <w:p w14:paraId="31937B61" w14:textId="77777777" w:rsidR="00C1095A" w:rsidRDefault="005E1726" w:rsidP="00C1095A">
            <w:pPr>
              <w:pStyle w:val="TextLeft"/>
            </w:pPr>
            <w:r>
              <w:t>(253) 576-2070</w:t>
            </w:r>
          </w:p>
          <w:p w14:paraId="01F0F622" w14:textId="77777777" w:rsidR="00C1095A" w:rsidRDefault="005E1726" w:rsidP="00C1095A">
            <w:pPr>
              <w:pStyle w:val="TextLeft"/>
            </w:pPr>
            <w:r>
              <w:t>Fit4theheart@gmail.com</w:t>
            </w:r>
          </w:p>
          <w:p w14:paraId="141F2B2E" w14:textId="77777777" w:rsidR="00605A5B" w:rsidRDefault="00605A5B" w:rsidP="00605A5B">
            <w:pPr>
              <w:pStyle w:val="TextLeft"/>
            </w:pPr>
          </w:p>
        </w:tc>
        <w:tc>
          <w:tcPr>
            <w:tcW w:w="7189" w:type="dxa"/>
            <w:gridSpan w:val="3"/>
            <w:tcBorders>
              <w:left w:val="single" w:sz="18" w:space="0" w:color="648276" w:themeColor="accent5"/>
              <w:bottom w:val="single" w:sz="8" w:space="0" w:color="648276" w:themeColor="accent5"/>
            </w:tcBorders>
          </w:tcPr>
          <w:p w14:paraId="0AC8395E" w14:textId="77777777" w:rsidR="00605A5B" w:rsidRDefault="004B23CC" w:rsidP="00605A5B">
            <w:pPr>
              <w:pStyle w:val="Heading2"/>
            </w:pPr>
            <w:sdt>
              <w:sdtPr>
                <w:id w:val="-651833632"/>
                <w:placeholder>
                  <w:docPart w:val="F8CBAFFBEB0245D885B3F242486E6EB3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A77921" w:rsidRPr="00605A5B">
                  <w:t>Objective</w:t>
                </w:r>
              </w:sdtContent>
            </w:sdt>
          </w:p>
          <w:p w14:paraId="3E4D715D" w14:textId="3543E25F" w:rsidR="00605A5B" w:rsidRPr="005E1726" w:rsidRDefault="005E1726" w:rsidP="006E70D3">
            <w:pPr>
              <w:pStyle w:val="TextRight"/>
              <w:rPr>
                <w:sz w:val="20"/>
                <w:szCs w:val="20"/>
              </w:rPr>
            </w:pPr>
            <w:r w:rsidRPr="005E1726">
              <w:rPr>
                <w:sz w:val="20"/>
                <w:szCs w:val="20"/>
              </w:rPr>
              <w:t xml:space="preserve">Currently I am a </w:t>
            </w:r>
            <w:r w:rsidR="00057602">
              <w:rPr>
                <w:sz w:val="20"/>
                <w:szCs w:val="20"/>
              </w:rPr>
              <w:t>Business Management</w:t>
            </w:r>
            <w:r w:rsidRPr="005E1726">
              <w:rPr>
                <w:sz w:val="20"/>
                <w:szCs w:val="20"/>
              </w:rPr>
              <w:t xml:space="preserve"> student working on my degree online. I currently work in the </w:t>
            </w:r>
            <w:r w:rsidR="00057602">
              <w:rPr>
                <w:sz w:val="20"/>
                <w:szCs w:val="20"/>
              </w:rPr>
              <w:t>hospital procurement industry</w:t>
            </w:r>
            <w:r w:rsidRPr="005E1726">
              <w:rPr>
                <w:sz w:val="20"/>
                <w:szCs w:val="20"/>
              </w:rPr>
              <w:t>. I enjoy being organized and doing office work. I excel at organization, communication, and problem solving. I hope to find a position in my career field, even if I have to start at a beginner’s level. I’m extremely driven in everything I do and hope to join a fun and exciting team!</w:t>
            </w:r>
          </w:p>
        </w:tc>
      </w:tr>
      <w:tr w:rsidR="000E1D44" w14:paraId="25B828D1" w14:textId="77777777" w:rsidTr="000E1D44">
        <w:trPr>
          <w:trHeight w:val="3688"/>
        </w:trPr>
        <w:tc>
          <w:tcPr>
            <w:tcW w:w="3601" w:type="dxa"/>
            <w:gridSpan w:val="2"/>
            <w:tcBorders>
              <w:right w:val="single" w:sz="18" w:space="0" w:color="648276" w:themeColor="accent5"/>
            </w:tcBorders>
          </w:tcPr>
          <w:p w14:paraId="51D9E1DA" w14:textId="77777777" w:rsidR="000E1D44" w:rsidRDefault="004B23CC" w:rsidP="000E1D44">
            <w:pPr>
              <w:pStyle w:val="Heading1"/>
            </w:pPr>
            <w:sdt>
              <w:sdtPr>
                <w:id w:val="1723097672"/>
                <w:placeholder>
                  <w:docPart w:val="57F8E9194D034B3DB3DC4AA729155863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A77921">
                  <w:t>Education</w:t>
                </w:r>
              </w:sdtContent>
            </w:sdt>
          </w:p>
          <w:p w14:paraId="2EBA40D6" w14:textId="77777777" w:rsidR="000E1D44" w:rsidRPr="00FF2213" w:rsidRDefault="00FF2213" w:rsidP="00FF2213">
            <w:pPr>
              <w:pStyle w:val="TextLeft"/>
              <w:rPr>
                <w:sz w:val="20"/>
                <w:szCs w:val="20"/>
              </w:rPr>
            </w:pPr>
            <w:r w:rsidRPr="00FF2213">
              <w:rPr>
                <w:sz w:val="20"/>
                <w:szCs w:val="20"/>
              </w:rPr>
              <w:t>Penn Foster</w:t>
            </w:r>
          </w:p>
          <w:p w14:paraId="3A562703" w14:textId="413EFFDD" w:rsidR="00FF2213" w:rsidRPr="00FF2213" w:rsidRDefault="00057602" w:rsidP="00FF2213">
            <w:pPr>
              <w:pStyle w:val="SmallText"/>
              <w:jc w:val="right"/>
              <w:rPr>
                <w:szCs w:val="20"/>
              </w:rPr>
            </w:pPr>
            <w:r>
              <w:rPr>
                <w:szCs w:val="20"/>
              </w:rPr>
              <w:t>June</w:t>
            </w:r>
            <w:r w:rsidR="00FF2213" w:rsidRPr="00FF2213">
              <w:rPr>
                <w:szCs w:val="20"/>
              </w:rPr>
              <w:t xml:space="preserve"> 202</w:t>
            </w:r>
            <w:r>
              <w:rPr>
                <w:szCs w:val="20"/>
              </w:rPr>
              <w:t>4</w:t>
            </w:r>
            <w:r w:rsidR="00FF2213" w:rsidRPr="00FF2213">
              <w:rPr>
                <w:szCs w:val="20"/>
              </w:rPr>
              <w:t xml:space="preserve"> – Present</w:t>
            </w:r>
          </w:p>
          <w:p w14:paraId="16236CB1" w14:textId="7E1A7EC9" w:rsidR="00FF2213" w:rsidRDefault="00FF2213" w:rsidP="00FF2213">
            <w:pPr>
              <w:pStyle w:val="TextLeft"/>
              <w:rPr>
                <w:sz w:val="20"/>
                <w:szCs w:val="20"/>
              </w:rPr>
            </w:pPr>
            <w:r w:rsidRPr="00FF2213">
              <w:rPr>
                <w:sz w:val="20"/>
                <w:szCs w:val="20"/>
              </w:rPr>
              <w:t xml:space="preserve">Currently a </w:t>
            </w:r>
            <w:r w:rsidR="00057602">
              <w:rPr>
                <w:sz w:val="20"/>
                <w:szCs w:val="20"/>
              </w:rPr>
              <w:t>Business Management</w:t>
            </w:r>
            <w:r w:rsidRPr="00FF2213">
              <w:rPr>
                <w:sz w:val="20"/>
                <w:szCs w:val="20"/>
              </w:rPr>
              <w:t xml:space="preserve"> student at Penn Foster after </w:t>
            </w:r>
            <w:r w:rsidR="00057602">
              <w:rPr>
                <w:sz w:val="20"/>
                <w:szCs w:val="20"/>
              </w:rPr>
              <w:t>changing degrees</w:t>
            </w:r>
            <w:r w:rsidRPr="00FF2213">
              <w:rPr>
                <w:sz w:val="20"/>
                <w:szCs w:val="20"/>
              </w:rPr>
              <w:t xml:space="preserve">. After completing my degree, I plan to </w:t>
            </w:r>
            <w:r w:rsidR="004B23CC">
              <w:rPr>
                <w:sz w:val="20"/>
                <w:szCs w:val="20"/>
              </w:rPr>
              <w:t>work on opening my own business (a gluten free café)</w:t>
            </w:r>
            <w:r w:rsidRPr="00FF2213">
              <w:rPr>
                <w:sz w:val="20"/>
                <w:szCs w:val="20"/>
              </w:rPr>
              <w:t>.</w:t>
            </w:r>
          </w:p>
          <w:p w14:paraId="680D8A88" w14:textId="77777777" w:rsidR="00FF2213" w:rsidRDefault="00FF2213" w:rsidP="00FF2213"/>
          <w:p w14:paraId="6A886124" w14:textId="77777777" w:rsidR="00FF2213" w:rsidRDefault="004B23CC" w:rsidP="00FF2213">
            <w:pPr>
              <w:pStyle w:val="Heading1"/>
            </w:pPr>
            <w:sdt>
              <w:sdtPr>
                <w:id w:val="-546990470"/>
                <w:placeholder>
                  <w:docPart w:val="AB444E12398844BFA0D6C2F5A52D039F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FF2213" w:rsidRPr="000E1D44">
                  <w:t>Key Skills</w:t>
                </w:r>
              </w:sdtContent>
            </w:sdt>
          </w:p>
          <w:p w14:paraId="0D0384D6" w14:textId="77777777" w:rsidR="00FF2213" w:rsidRDefault="00FF2213" w:rsidP="00FF2213">
            <w:pPr>
              <w:pStyle w:val="TextLeft"/>
            </w:pPr>
            <w:r>
              <w:t>Purchasing</w:t>
            </w:r>
          </w:p>
          <w:p w14:paraId="5B0BC8A7" w14:textId="77777777" w:rsidR="00FF2213" w:rsidRDefault="00FF2213" w:rsidP="00FF2213">
            <w:pPr>
              <w:pStyle w:val="TextLeft"/>
            </w:pPr>
            <w:r>
              <w:t>Phone Systems</w:t>
            </w:r>
          </w:p>
          <w:p w14:paraId="6E1D905F" w14:textId="77777777" w:rsidR="00FF2213" w:rsidRDefault="00FF2213" w:rsidP="00FF2213">
            <w:pPr>
              <w:pStyle w:val="TextLeft"/>
            </w:pPr>
            <w:r>
              <w:t>Communication</w:t>
            </w:r>
          </w:p>
          <w:p w14:paraId="7F388751" w14:textId="77777777" w:rsidR="00FF2213" w:rsidRDefault="00FF2213" w:rsidP="00FF2213">
            <w:pPr>
              <w:pStyle w:val="TextLeft"/>
            </w:pPr>
            <w:r>
              <w:t>Customer Service</w:t>
            </w:r>
          </w:p>
          <w:p w14:paraId="36AC238A" w14:textId="77777777" w:rsidR="00FF2213" w:rsidRPr="00FF2213" w:rsidRDefault="00FF2213" w:rsidP="00FF2213">
            <w:pPr>
              <w:pStyle w:val="TextLeft"/>
            </w:pPr>
            <w:r>
              <w:t>Organization</w:t>
            </w:r>
          </w:p>
        </w:tc>
        <w:tc>
          <w:tcPr>
            <w:tcW w:w="7189" w:type="dxa"/>
            <w:gridSpan w:val="3"/>
            <w:tcBorders>
              <w:left w:val="single" w:sz="18" w:space="0" w:color="648276" w:themeColor="accent5"/>
              <w:bottom w:val="single" w:sz="8" w:space="0" w:color="648276" w:themeColor="accent5"/>
            </w:tcBorders>
          </w:tcPr>
          <w:sdt>
            <w:sdtPr>
              <w:id w:val="-1767221959"/>
              <w:placeholder>
                <w:docPart w:val="A0E9EA249924428984711201993B3904"/>
              </w:placeholder>
              <w:temporary/>
              <w:showingPlcHdr/>
              <w15:appearance w15:val="hidden"/>
              <w:text/>
            </w:sdtPr>
            <w:sdtEndPr/>
            <w:sdtContent>
              <w:p w14:paraId="04DC3B61" w14:textId="77777777" w:rsidR="00A77921" w:rsidRDefault="00A77921" w:rsidP="00A77921">
                <w:pPr>
                  <w:pStyle w:val="Heading2"/>
                </w:pPr>
                <w:r w:rsidRPr="00FF2213">
                  <w:rPr>
                    <w:sz w:val="32"/>
                    <w:szCs w:val="32"/>
                  </w:rPr>
                  <w:t>Experience</w:t>
                </w:r>
              </w:p>
            </w:sdtContent>
          </w:sdt>
          <w:p w14:paraId="7262D1B4" w14:textId="1ADB4309" w:rsidR="00057602" w:rsidRDefault="00057602" w:rsidP="00057602">
            <w:pPr>
              <w:pStyle w:val="Heading2"/>
              <w:spacing w:after="0"/>
              <w:rPr>
                <w:sz w:val="24"/>
              </w:rPr>
            </w:pPr>
            <w:r>
              <w:rPr>
                <w:sz w:val="24"/>
              </w:rPr>
              <w:t>Summit Pacific Medical Center</w:t>
            </w:r>
          </w:p>
          <w:p w14:paraId="68A76491" w14:textId="019DA6E2" w:rsidR="00057602" w:rsidRDefault="00057602" w:rsidP="00057602">
            <w:pPr>
              <w:pStyle w:val="Small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(Temp) July 2023 – December 2023</w:t>
            </w:r>
          </w:p>
          <w:p w14:paraId="1817D371" w14:textId="24383F58" w:rsidR="00057602" w:rsidRDefault="00057602" w:rsidP="00057602">
            <w:pPr>
              <w:pStyle w:val="Small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December 2023 – Currently employed</w:t>
            </w:r>
          </w:p>
          <w:p w14:paraId="06CDBF3C" w14:textId="2DE7F615" w:rsidR="00057602" w:rsidRDefault="00057602" w:rsidP="00057602">
            <w:pPr>
              <w:pStyle w:val="Text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Title: Associate Buyer</w:t>
            </w:r>
          </w:p>
          <w:p w14:paraId="36D84B43" w14:textId="43CAE7EA" w:rsidR="00057602" w:rsidRDefault="00057602" w:rsidP="00057602">
            <w:pPr>
              <w:pStyle w:val="Text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Manager: Crystal Fisher</w:t>
            </w:r>
          </w:p>
          <w:p w14:paraId="5A2FDD30" w14:textId="2F5FFFB3" w:rsidR="00057602" w:rsidRDefault="00057602" w:rsidP="00057602">
            <w:pPr>
              <w:pStyle w:val="Text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Phone: (206) 718-9184</w:t>
            </w:r>
          </w:p>
          <w:p w14:paraId="10E145FB" w14:textId="7FC9DAEC" w:rsidR="00057602" w:rsidRDefault="00057602" w:rsidP="00057602">
            <w:pPr>
              <w:pStyle w:val="Text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Address: 600 E Main St, Elma WA, 98541</w:t>
            </w:r>
          </w:p>
          <w:p w14:paraId="7DE09ACC" w14:textId="0F166C50" w:rsidR="00057602" w:rsidRPr="00057602" w:rsidRDefault="00057602" w:rsidP="00057602">
            <w:pPr>
              <w:pStyle w:val="Text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Duties: Inventory level management, purchasing &amp; tracking supplies, managing backorders &amp; shortages, finding suitable substitutes, customer service, contacting vendors, pricing management</w:t>
            </w:r>
          </w:p>
          <w:p w14:paraId="0FDEAE57" w14:textId="08502A6F" w:rsidR="005E1726" w:rsidRPr="00FF2213" w:rsidRDefault="005E1726" w:rsidP="00057602">
            <w:pPr>
              <w:pStyle w:val="Heading2"/>
              <w:spacing w:after="0"/>
              <w:rPr>
                <w:sz w:val="24"/>
              </w:rPr>
            </w:pPr>
            <w:r w:rsidRPr="00FF2213">
              <w:rPr>
                <w:sz w:val="24"/>
              </w:rPr>
              <w:t>Interior Logic Group</w:t>
            </w:r>
          </w:p>
          <w:p w14:paraId="6CD2F8A0" w14:textId="77777777" w:rsidR="000E1D44" w:rsidRPr="00FF2213" w:rsidRDefault="005E1726" w:rsidP="00057602">
            <w:pPr>
              <w:pStyle w:val="SmallText"/>
              <w:rPr>
                <w:sz w:val="16"/>
                <w:szCs w:val="16"/>
              </w:rPr>
            </w:pPr>
            <w:r w:rsidRPr="00FF2213">
              <w:rPr>
                <w:sz w:val="16"/>
                <w:szCs w:val="16"/>
              </w:rPr>
              <w:t>October 2021 – May 2023</w:t>
            </w:r>
          </w:p>
          <w:p w14:paraId="7498F4BA" w14:textId="77777777" w:rsidR="005E1726" w:rsidRPr="00FF2213" w:rsidRDefault="005E1726" w:rsidP="00057602">
            <w:pPr>
              <w:pStyle w:val="TextRight"/>
              <w:rPr>
                <w:sz w:val="20"/>
                <w:szCs w:val="20"/>
              </w:rPr>
            </w:pPr>
            <w:r w:rsidRPr="00FF2213">
              <w:rPr>
                <w:sz w:val="20"/>
                <w:szCs w:val="20"/>
              </w:rPr>
              <w:t>Title: Purchasing Coordinator</w:t>
            </w:r>
          </w:p>
          <w:p w14:paraId="2AF18546" w14:textId="77777777" w:rsidR="005E1726" w:rsidRPr="00FF2213" w:rsidRDefault="005E1726" w:rsidP="00057602">
            <w:pPr>
              <w:pStyle w:val="TextRight"/>
              <w:rPr>
                <w:sz w:val="20"/>
                <w:szCs w:val="20"/>
              </w:rPr>
            </w:pPr>
            <w:r w:rsidRPr="00FF2213">
              <w:rPr>
                <w:sz w:val="20"/>
                <w:szCs w:val="20"/>
              </w:rPr>
              <w:t xml:space="preserve">Manager: </w:t>
            </w:r>
            <w:proofErr w:type="spellStart"/>
            <w:r w:rsidRPr="00FF2213">
              <w:rPr>
                <w:sz w:val="20"/>
                <w:szCs w:val="20"/>
              </w:rPr>
              <w:t>Kliss</w:t>
            </w:r>
            <w:proofErr w:type="spellEnd"/>
            <w:r w:rsidRPr="00FF2213">
              <w:rPr>
                <w:sz w:val="20"/>
                <w:szCs w:val="20"/>
              </w:rPr>
              <w:t xml:space="preserve"> </w:t>
            </w:r>
            <w:proofErr w:type="spellStart"/>
            <w:r w:rsidRPr="00FF2213">
              <w:rPr>
                <w:sz w:val="20"/>
                <w:szCs w:val="20"/>
              </w:rPr>
              <w:t>Caalim</w:t>
            </w:r>
            <w:proofErr w:type="spellEnd"/>
          </w:p>
          <w:p w14:paraId="0E929218" w14:textId="77777777" w:rsidR="005E1726" w:rsidRPr="00FF2213" w:rsidRDefault="005E1726" w:rsidP="00057602">
            <w:pPr>
              <w:pStyle w:val="TextRight"/>
              <w:rPr>
                <w:sz w:val="20"/>
                <w:szCs w:val="20"/>
              </w:rPr>
            </w:pPr>
            <w:r w:rsidRPr="00FF2213">
              <w:rPr>
                <w:sz w:val="20"/>
                <w:szCs w:val="20"/>
              </w:rPr>
              <w:t>Phone: (253) 872-3555</w:t>
            </w:r>
          </w:p>
          <w:p w14:paraId="27FB5705" w14:textId="77777777" w:rsidR="000E1D44" w:rsidRPr="00FF2213" w:rsidRDefault="005E1726" w:rsidP="00057602">
            <w:pPr>
              <w:pStyle w:val="TextRight"/>
              <w:rPr>
                <w:sz w:val="20"/>
                <w:szCs w:val="20"/>
              </w:rPr>
            </w:pPr>
            <w:r w:rsidRPr="00FF2213">
              <w:rPr>
                <w:sz w:val="20"/>
                <w:szCs w:val="20"/>
              </w:rPr>
              <w:t>Address: 6911 S 196</w:t>
            </w:r>
            <w:r w:rsidRPr="00FF2213">
              <w:rPr>
                <w:sz w:val="20"/>
                <w:szCs w:val="20"/>
                <w:vertAlign w:val="superscript"/>
              </w:rPr>
              <w:t>th</w:t>
            </w:r>
            <w:r w:rsidRPr="00FF2213">
              <w:rPr>
                <w:sz w:val="20"/>
                <w:szCs w:val="20"/>
              </w:rPr>
              <w:t xml:space="preserve"> St, Kent WA, 98032</w:t>
            </w:r>
          </w:p>
          <w:p w14:paraId="70462C69" w14:textId="77777777" w:rsidR="000E1D44" w:rsidRPr="00FF2213" w:rsidRDefault="005E1726" w:rsidP="00057602">
            <w:pPr>
              <w:pStyle w:val="TextRight"/>
              <w:rPr>
                <w:sz w:val="20"/>
                <w:szCs w:val="20"/>
              </w:rPr>
            </w:pPr>
            <w:r w:rsidRPr="00FF2213">
              <w:rPr>
                <w:sz w:val="20"/>
                <w:szCs w:val="20"/>
              </w:rPr>
              <w:t>Duties: Order purchasing, order &amp; job tracking</w:t>
            </w:r>
            <w:r w:rsidR="00FF2213" w:rsidRPr="00FF2213">
              <w:rPr>
                <w:sz w:val="20"/>
                <w:szCs w:val="20"/>
              </w:rPr>
              <w:t>, submitting credits &amp; invoices after cross-referencing, contacting vendors, stock management</w:t>
            </w:r>
          </w:p>
          <w:p w14:paraId="4F22B0EE" w14:textId="77777777" w:rsidR="005E1726" w:rsidRPr="00FF2213" w:rsidRDefault="005E1726" w:rsidP="00057602">
            <w:pPr>
              <w:pStyle w:val="Heading2"/>
              <w:spacing w:after="0"/>
              <w:rPr>
                <w:sz w:val="24"/>
              </w:rPr>
            </w:pPr>
            <w:proofErr w:type="spellStart"/>
            <w:r w:rsidRPr="00FF2213">
              <w:rPr>
                <w:sz w:val="24"/>
              </w:rPr>
              <w:t>DoorDash</w:t>
            </w:r>
            <w:proofErr w:type="spellEnd"/>
          </w:p>
          <w:p w14:paraId="00EA6CD0" w14:textId="77777777" w:rsidR="0057534A" w:rsidRPr="00FF2213" w:rsidRDefault="005E1726" w:rsidP="00057602">
            <w:pPr>
              <w:pStyle w:val="SmallText"/>
              <w:rPr>
                <w:sz w:val="16"/>
                <w:szCs w:val="16"/>
              </w:rPr>
            </w:pPr>
            <w:r w:rsidRPr="00FF2213">
              <w:rPr>
                <w:sz w:val="16"/>
                <w:szCs w:val="16"/>
              </w:rPr>
              <w:t>March 2018 - Current</w:t>
            </w:r>
          </w:p>
          <w:p w14:paraId="3C5D0C94" w14:textId="77777777" w:rsidR="005E1726" w:rsidRPr="00FF2213" w:rsidRDefault="005E1726" w:rsidP="00057602">
            <w:pPr>
              <w:pStyle w:val="TextRight"/>
              <w:rPr>
                <w:sz w:val="20"/>
                <w:szCs w:val="20"/>
              </w:rPr>
            </w:pPr>
            <w:r w:rsidRPr="00FF2213">
              <w:rPr>
                <w:sz w:val="20"/>
                <w:szCs w:val="20"/>
              </w:rPr>
              <w:t>Title: Preferred Delivery Driver</w:t>
            </w:r>
          </w:p>
          <w:p w14:paraId="58B85944" w14:textId="77777777" w:rsidR="00FF2213" w:rsidRPr="00FF2213" w:rsidRDefault="005E1726" w:rsidP="00057602">
            <w:pPr>
              <w:pStyle w:val="TextRight"/>
              <w:rPr>
                <w:sz w:val="20"/>
                <w:szCs w:val="20"/>
              </w:rPr>
            </w:pPr>
            <w:r w:rsidRPr="00FF2213">
              <w:rPr>
                <w:sz w:val="20"/>
                <w:szCs w:val="20"/>
              </w:rPr>
              <w:t>Manager: Self Employed</w:t>
            </w:r>
          </w:p>
          <w:p w14:paraId="3345604B" w14:textId="77777777" w:rsidR="00FF2213" w:rsidRPr="00FF2213" w:rsidRDefault="00FF2213" w:rsidP="00057602">
            <w:pPr>
              <w:pStyle w:val="TextRight"/>
              <w:rPr>
                <w:sz w:val="20"/>
                <w:szCs w:val="20"/>
              </w:rPr>
            </w:pPr>
            <w:r w:rsidRPr="00FF2213">
              <w:rPr>
                <w:sz w:val="20"/>
                <w:szCs w:val="20"/>
              </w:rPr>
              <w:t>Duties: Navigation, time management, self-managing, customer service, problem solving, order handling</w:t>
            </w:r>
          </w:p>
          <w:p w14:paraId="078BE7E1" w14:textId="77777777" w:rsidR="000E1D44" w:rsidRDefault="0057534A" w:rsidP="0057534A">
            <w:pPr>
              <w:pStyle w:val="TextRight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  <w:p w14:paraId="1D4B52EB" w14:textId="77777777" w:rsidR="00FF2213" w:rsidRPr="00FF2213" w:rsidRDefault="00FF2213" w:rsidP="00057602">
            <w:pPr>
              <w:pStyle w:val="Heading2"/>
              <w:spacing w:after="0"/>
              <w:rPr>
                <w:sz w:val="24"/>
              </w:rPr>
            </w:pPr>
            <w:r w:rsidRPr="00FF2213">
              <w:rPr>
                <w:sz w:val="24"/>
              </w:rPr>
              <w:t>The Container Store</w:t>
            </w:r>
          </w:p>
          <w:p w14:paraId="6DB8D357" w14:textId="77777777" w:rsidR="0057534A" w:rsidRPr="00FF2213" w:rsidRDefault="00FF2213" w:rsidP="00057602">
            <w:pPr>
              <w:pStyle w:val="TextRight"/>
              <w:rPr>
                <w:i/>
                <w:sz w:val="16"/>
                <w:szCs w:val="16"/>
              </w:rPr>
            </w:pPr>
            <w:r w:rsidRPr="00FF2213">
              <w:rPr>
                <w:i/>
                <w:sz w:val="16"/>
                <w:szCs w:val="16"/>
              </w:rPr>
              <w:t>July 2021 – October 2021</w:t>
            </w:r>
          </w:p>
          <w:p w14:paraId="6690A5DE" w14:textId="77777777" w:rsidR="0057534A" w:rsidRPr="00FF2213" w:rsidRDefault="00FF2213" w:rsidP="00057602">
            <w:pPr>
              <w:pStyle w:val="TextRight"/>
              <w:rPr>
                <w:sz w:val="20"/>
                <w:szCs w:val="20"/>
              </w:rPr>
            </w:pPr>
            <w:r w:rsidRPr="00FF2213">
              <w:rPr>
                <w:sz w:val="20"/>
                <w:szCs w:val="20"/>
              </w:rPr>
              <w:t>Title: Sales &amp; Merchandise</w:t>
            </w:r>
          </w:p>
          <w:p w14:paraId="563819D4" w14:textId="77777777" w:rsidR="00FF2213" w:rsidRPr="00FF2213" w:rsidRDefault="00FF2213" w:rsidP="00057602">
            <w:pPr>
              <w:pStyle w:val="TextRight"/>
              <w:rPr>
                <w:sz w:val="20"/>
                <w:szCs w:val="20"/>
              </w:rPr>
            </w:pPr>
            <w:r w:rsidRPr="00FF2213">
              <w:rPr>
                <w:sz w:val="20"/>
                <w:szCs w:val="20"/>
              </w:rPr>
              <w:t xml:space="preserve">Manager: Rebecca </w:t>
            </w:r>
            <w:proofErr w:type="spellStart"/>
            <w:r w:rsidRPr="00FF2213">
              <w:rPr>
                <w:sz w:val="20"/>
                <w:szCs w:val="20"/>
              </w:rPr>
              <w:t>Kuenn</w:t>
            </w:r>
            <w:proofErr w:type="spellEnd"/>
          </w:p>
          <w:p w14:paraId="4143AE3C" w14:textId="77777777" w:rsidR="00FF2213" w:rsidRPr="00FF2213" w:rsidRDefault="00FF2213" w:rsidP="00057602">
            <w:pPr>
              <w:pStyle w:val="TextRight"/>
              <w:rPr>
                <w:sz w:val="20"/>
                <w:szCs w:val="20"/>
              </w:rPr>
            </w:pPr>
            <w:r w:rsidRPr="00FF2213">
              <w:rPr>
                <w:sz w:val="20"/>
                <w:szCs w:val="20"/>
              </w:rPr>
              <w:t>Phone: (206) 261-1349</w:t>
            </w:r>
          </w:p>
          <w:p w14:paraId="0B2857AC" w14:textId="75374FE0" w:rsidR="000E1D44" w:rsidRPr="00057602" w:rsidRDefault="00FF2213" w:rsidP="0057534A">
            <w:pPr>
              <w:pStyle w:val="TextRight"/>
              <w:rPr>
                <w:sz w:val="20"/>
                <w:szCs w:val="20"/>
              </w:rPr>
            </w:pPr>
            <w:r w:rsidRPr="00FF2213">
              <w:rPr>
                <w:sz w:val="20"/>
                <w:szCs w:val="20"/>
              </w:rPr>
              <w:t>Address: 2437 Southcenter Mall, Tukwila WA, 98188</w:t>
            </w:r>
          </w:p>
        </w:tc>
      </w:tr>
      <w:tr w:rsidR="000E1D44" w14:paraId="5435008D" w14:textId="77777777" w:rsidTr="000E1D44">
        <w:trPr>
          <w:trHeight w:val="2375"/>
        </w:trPr>
        <w:tc>
          <w:tcPr>
            <w:tcW w:w="3601" w:type="dxa"/>
            <w:gridSpan w:val="2"/>
            <w:tcBorders>
              <w:right w:val="single" w:sz="18" w:space="0" w:color="648276" w:themeColor="accent5"/>
            </w:tcBorders>
          </w:tcPr>
          <w:p w14:paraId="2502B0C5" w14:textId="77777777" w:rsidR="005E1726" w:rsidRPr="005E1726" w:rsidRDefault="005E1726" w:rsidP="005E1726">
            <w:pPr>
              <w:pStyle w:val="TextLeft"/>
            </w:pPr>
          </w:p>
        </w:tc>
        <w:tc>
          <w:tcPr>
            <w:tcW w:w="7189" w:type="dxa"/>
            <w:gridSpan w:val="3"/>
            <w:tcBorders>
              <w:top w:val="single" w:sz="8" w:space="0" w:color="648276" w:themeColor="accent5"/>
              <w:left w:val="single" w:sz="18" w:space="0" w:color="648276" w:themeColor="accent5"/>
              <w:bottom w:val="single" w:sz="8" w:space="0" w:color="648276" w:themeColor="accent5"/>
            </w:tcBorders>
          </w:tcPr>
          <w:p w14:paraId="73443D0C" w14:textId="77777777" w:rsidR="000E1D44" w:rsidRPr="00427973" w:rsidRDefault="00427973" w:rsidP="00A77921">
            <w:pPr>
              <w:pStyle w:val="Heading2"/>
              <w:rPr>
                <w:sz w:val="32"/>
                <w:szCs w:val="32"/>
              </w:rPr>
            </w:pPr>
            <w:r w:rsidRPr="00427973">
              <w:rPr>
                <w:sz w:val="32"/>
                <w:szCs w:val="32"/>
              </w:rPr>
              <w:t>Extended Work Experience</w:t>
            </w:r>
          </w:p>
          <w:p w14:paraId="1BE6DA24" w14:textId="77777777" w:rsidR="0057534A" w:rsidRPr="00427973" w:rsidRDefault="00427973" w:rsidP="00057602">
            <w:pPr>
              <w:pStyle w:val="Heading2"/>
              <w:spacing w:after="0"/>
              <w:rPr>
                <w:sz w:val="24"/>
              </w:rPr>
            </w:pPr>
            <w:r w:rsidRPr="00427973">
              <w:rPr>
                <w:sz w:val="24"/>
              </w:rPr>
              <w:t>PBI Inc.</w:t>
            </w:r>
          </w:p>
          <w:p w14:paraId="024B5666" w14:textId="77777777" w:rsidR="00427973" w:rsidRPr="00427973" w:rsidRDefault="00427973" w:rsidP="00057602">
            <w:pPr>
              <w:pStyle w:val="TextRight"/>
              <w:rPr>
                <w:i/>
                <w:sz w:val="16"/>
                <w:szCs w:val="16"/>
              </w:rPr>
            </w:pPr>
            <w:r w:rsidRPr="00427973">
              <w:rPr>
                <w:i/>
                <w:sz w:val="16"/>
                <w:szCs w:val="16"/>
              </w:rPr>
              <w:t>August 2019 – January 2021</w:t>
            </w:r>
          </w:p>
          <w:p w14:paraId="1F3E26D4" w14:textId="77777777" w:rsidR="00427973" w:rsidRPr="00427973" w:rsidRDefault="00427973" w:rsidP="00057602">
            <w:pPr>
              <w:pStyle w:val="TextRight"/>
              <w:rPr>
                <w:sz w:val="20"/>
                <w:szCs w:val="20"/>
              </w:rPr>
            </w:pPr>
            <w:r w:rsidRPr="00427973">
              <w:rPr>
                <w:sz w:val="20"/>
                <w:szCs w:val="20"/>
              </w:rPr>
              <w:t>Title: Receiving Management</w:t>
            </w:r>
          </w:p>
          <w:p w14:paraId="2E644718" w14:textId="77777777" w:rsidR="00427973" w:rsidRPr="00427973" w:rsidRDefault="00427973" w:rsidP="00057602">
            <w:pPr>
              <w:pStyle w:val="TextRight"/>
              <w:rPr>
                <w:sz w:val="20"/>
                <w:szCs w:val="20"/>
              </w:rPr>
            </w:pPr>
            <w:r w:rsidRPr="00427973">
              <w:rPr>
                <w:sz w:val="20"/>
                <w:szCs w:val="20"/>
              </w:rPr>
              <w:t>Manager: Brent Weaver</w:t>
            </w:r>
          </w:p>
          <w:p w14:paraId="5808376A" w14:textId="77777777" w:rsidR="00427973" w:rsidRPr="00427973" w:rsidRDefault="00427973" w:rsidP="00057602">
            <w:pPr>
              <w:pStyle w:val="TextRight"/>
              <w:rPr>
                <w:sz w:val="20"/>
                <w:szCs w:val="20"/>
              </w:rPr>
            </w:pPr>
            <w:r w:rsidRPr="00427973">
              <w:rPr>
                <w:sz w:val="20"/>
                <w:szCs w:val="20"/>
              </w:rPr>
              <w:t>Phone: (206) 683-0579</w:t>
            </w:r>
          </w:p>
          <w:p w14:paraId="4E42B33A" w14:textId="77777777" w:rsidR="00427973" w:rsidRPr="00427973" w:rsidRDefault="00427973" w:rsidP="00057602">
            <w:pPr>
              <w:pStyle w:val="TextRight"/>
              <w:rPr>
                <w:sz w:val="20"/>
                <w:szCs w:val="20"/>
              </w:rPr>
            </w:pPr>
            <w:r w:rsidRPr="00427973">
              <w:rPr>
                <w:sz w:val="20"/>
                <w:szCs w:val="20"/>
              </w:rPr>
              <w:t>Address: 18657 72</w:t>
            </w:r>
            <w:r w:rsidRPr="00427973">
              <w:rPr>
                <w:sz w:val="20"/>
                <w:szCs w:val="20"/>
                <w:vertAlign w:val="superscript"/>
              </w:rPr>
              <w:t>nd</w:t>
            </w:r>
            <w:r w:rsidRPr="00427973">
              <w:rPr>
                <w:sz w:val="20"/>
                <w:szCs w:val="20"/>
              </w:rPr>
              <w:t xml:space="preserve"> Ave S, Kent WA, 98032</w:t>
            </w:r>
          </w:p>
          <w:p w14:paraId="6FE28A1D" w14:textId="77777777" w:rsidR="00427973" w:rsidRPr="00427973" w:rsidRDefault="00427973" w:rsidP="00057602">
            <w:pPr>
              <w:pStyle w:val="TextRight"/>
              <w:rPr>
                <w:sz w:val="20"/>
                <w:szCs w:val="20"/>
              </w:rPr>
            </w:pPr>
            <w:r w:rsidRPr="00427973">
              <w:rPr>
                <w:sz w:val="20"/>
                <w:szCs w:val="20"/>
              </w:rPr>
              <w:t>Duties: Receiving, data entry, record keeping, quality control, correspondence, project management</w:t>
            </w:r>
          </w:p>
          <w:p w14:paraId="60D976C4" w14:textId="77777777" w:rsidR="00427973" w:rsidRDefault="00427973" w:rsidP="00057602">
            <w:pPr>
              <w:pStyle w:val="Heading2"/>
              <w:spacing w:after="0"/>
              <w:rPr>
                <w:sz w:val="24"/>
              </w:rPr>
            </w:pPr>
            <w:r w:rsidRPr="00427973">
              <w:rPr>
                <w:sz w:val="24"/>
              </w:rPr>
              <w:t>Amazon</w:t>
            </w:r>
          </w:p>
          <w:p w14:paraId="11AE1D57" w14:textId="77777777" w:rsidR="00427973" w:rsidRPr="00427973" w:rsidRDefault="00427973" w:rsidP="00057602">
            <w:pPr>
              <w:pStyle w:val="TextRight"/>
              <w:rPr>
                <w:i/>
                <w:sz w:val="16"/>
                <w:szCs w:val="16"/>
              </w:rPr>
            </w:pPr>
            <w:r w:rsidRPr="00427973">
              <w:rPr>
                <w:i/>
                <w:sz w:val="16"/>
                <w:szCs w:val="16"/>
              </w:rPr>
              <w:t>June 2019 – August 2019</w:t>
            </w:r>
          </w:p>
          <w:p w14:paraId="5FA847CE" w14:textId="77777777" w:rsidR="00427973" w:rsidRPr="00427973" w:rsidRDefault="00427973" w:rsidP="00057602">
            <w:pPr>
              <w:pStyle w:val="TextRight"/>
              <w:rPr>
                <w:sz w:val="20"/>
                <w:szCs w:val="20"/>
              </w:rPr>
            </w:pPr>
            <w:r w:rsidRPr="00427973">
              <w:rPr>
                <w:sz w:val="20"/>
                <w:szCs w:val="20"/>
              </w:rPr>
              <w:t>Title: Delivery Driver</w:t>
            </w:r>
          </w:p>
          <w:p w14:paraId="55D78253" w14:textId="77777777" w:rsidR="00427973" w:rsidRPr="00427973" w:rsidRDefault="00427973" w:rsidP="00057602">
            <w:pPr>
              <w:pStyle w:val="TextRight"/>
              <w:rPr>
                <w:sz w:val="20"/>
                <w:szCs w:val="20"/>
              </w:rPr>
            </w:pPr>
            <w:r w:rsidRPr="00427973">
              <w:rPr>
                <w:sz w:val="20"/>
                <w:szCs w:val="20"/>
              </w:rPr>
              <w:t>Duties: Navigation, time management, self-managing, customer service, problem solving, order handling</w:t>
            </w:r>
          </w:p>
          <w:p w14:paraId="47AF97D9" w14:textId="77777777" w:rsidR="00427973" w:rsidRDefault="00427973" w:rsidP="00057602">
            <w:pPr>
              <w:pStyle w:val="Heading2"/>
              <w:spacing w:after="0"/>
              <w:rPr>
                <w:sz w:val="24"/>
              </w:rPr>
            </w:pPr>
            <w:r w:rsidRPr="00427973">
              <w:rPr>
                <w:sz w:val="24"/>
              </w:rPr>
              <w:t>Safeway</w:t>
            </w:r>
          </w:p>
          <w:p w14:paraId="366136AD" w14:textId="77777777" w:rsidR="00427973" w:rsidRPr="00427973" w:rsidRDefault="00427973" w:rsidP="00057602">
            <w:pPr>
              <w:pStyle w:val="TextRight"/>
              <w:rPr>
                <w:i/>
                <w:sz w:val="16"/>
                <w:szCs w:val="16"/>
              </w:rPr>
            </w:pPr>
            <w:r w:rsidRPr="00427973">
              <w:rPr>
                <w:i/>
                <w:sz w:val="16"/>
                <w:szCs w:val="16"/>
              </w:rPr>
              <w:t>January 2019 – March 2019</w:t>
            </w:r>
          </w:p>
          <w:p w14:paraId="4A7B5254" w14:textId="77777777" w:rsidR="00427973" w:rsidRPr="00427973" w:rsidRDefault="00427973" w:rsidP="00057602">
            <w:pPr>
              <w:pStyle w:val="TextRight"/>
              <w:rPr>
                <w:sz w:val="20"/>
                <w:szCs w:val="20"/>
              </w:rPr>
            </w:pPr>
            <w:r w:rsidRPr="00427973">
              <w:rPr>
                <w:sz w:val="20"/>
                <w:szCs w:val="20"/>
              </w:rPr>
              <w:t>Title: Bakery Assistant</w:t>
            </w:r>
          </w:p>
          <w:p w14:paraId="7812454B" w14:textId="77777777" w:rsidR="00427973" w:rsidRPr="00427973" w:rsidRDefault="00427973" w:rsidP="00057602">
            <w:pPr>
              <w:pStyle w:val="TextRight"/>
              <w:rPr>
                <w:sz w:val="20"/>
                <w:szCs w:val="20"/>
              </w:rPr>
            </w:pPr>
            <w:r w:rsidRPr="00427973">
              <w:rPr>
                <w:sz w:val="20"/>
                <w:szCs w:val="20"/>
              </w:rPr>
              <w:t>Phone: (360) 825-5023</w:t>
            </w:r>
          </w:p>
          <w:p w14:paraId="6FF933D9" w14:textId="77777777" w:rsidR="00427973" w:rsidRPr="00427973" w:rsidRDefault="00427973" w:rsidP="00057602">
            <w:pPr>
              <w:pStyle w:val="TextRight"/>
              <w:rPr>
                <w:sz w:val="20"/>
                <w:szCs w:val="20"/>
              </w:rPr>
            </w:pPr>
            <w:r w:rsidRPr="00427973">
              <w:rPr>
                <w:sz w:val="20"/>
                <w:szCs w:val="20"/>
              </w:rPr>
              <w:t>Address: 152 Roosevelt Ave E, Enumclaw WA, 98022</w:t>
            </w:r>
          </w:p>
          <w:p w14:paraId="4646F15C" w14:textId="77777777" w:rsidR="00427973" w:rsidRPr="00427973" w:rsidRDefault="00427973" w:rsidP="00057602">
            <w:pPr>
              <w:pStyle w:val="TextRight"/>
              <w:rPr>
                <w:sz w:val="20"/>
                <w:szCs w:val="20"/>
              </w:rPr>
            </w:pPr>
            <w:r w:rsidRPr="00427973">
              <w:rPr>
                <w:sz w:val="20"/>
                <w:szCs w:val="20"/>
              </w:rPr>
              <w:t>Duties: Baking, opening &amp; closing duties, packaging, inventory, decorating, stock orders, customer service</w:t>
            </w:r>
          </w:p>
          <w:p w14:paraId="2AA6350F" w14:textId="77777777" w:rsidR="00427973" w:rsidRDefault="00427973" w:rsidP="00057602">
            <w:pPr>
              <w:pStyle w:val="Heading2"/>
              <w:spacing w:after="0"/>
              <w:rPr>
                <w:sz w:val="24"/>
              </w:rPr>
            </w:pPr>
            <w:r w:rsidRPr="00427973">
              <w:rPr>
                <w:sz w:val="24"/>
              </w:rPr>
              <w:t>Starbucks</w:t>
            </w:r>
          </w:p>
          <w:p w14:paraId="454E43BC" w14:textId="77777777" w:rsidR="00427973" w:rsidRPr="00AA200A" w:rsidRDefault="00427973" w:rsidP="00057602">
            <w:pPr>
              <w:pStyle w:val="TextRight"/>
              <w:rPr>
                <w:i/>
                <w:sz w:val="16"/>
                <w:szCs w:val="16"/>
              </w:rPr>
            </w:pPr>
            <w:r w:rsidRPr="00AA200A">
              <w:rPr>
                <w:i/>
                <w:sz w:val="16"/>
                <w:szCs w:val="16"/>
              </w:rPr>
              <w:t>August 2018 – January 2019</w:t>
            </w:r>
          </w:p>
          <w:p w14:paraId="6689617B" w14:textId="77777777" w:rsidR="00427973" w:rsidRPr="00AA200A" w:rsidRDefault="00427973" w:rsidP="00057602">
            <w:pPr>
              <w:pStyle w:val="TextRight"/>
              <w:rPr>
                <w:sz w:val="20"/>
                <w:szCs w:val="20"/>
              </w:rPr>
            </w:pPr>
            <w:r w:rsidRPr="00AA200A">
              <w:rPr>
                <w:sz w:val="20"/>
                <w:szCs w:val="20"/>
              </w:rPr>
              <w:t>Title: Barista</w:t>
            </w:r>
          </w:p>
          <w:p w14:paraId="3F6D91E3" w14:textId="77777777" w:rsidR="00427973" w:rsidRPr="00AA200A" w:rsidRDefault="00427973" w:rsidP="00057602">
            <w:pPr>
              <w:pStyle w:val="TextRight"/>
              <w:rPr>
                <w:sz w:val="20"/>
                <w:szCs w:val="20"/>
              </w:rPr>
            </w:pPr>
            <w:r w:rsidRPr="00AA200A">
              <w:rPr>
                <w:sz w:val="20"/>
                <w:szCs w:val="20"/>
              </w:rPr>
              <w:t>Phone (360) 825-5023</w:t>
            </w:r>
          </w:p>
          <w:p w14:paraId="69828203" w14:textId="77777777" w:rsidR="00427973" w:rsidRPr="00AA200A" w:rsidRDefault="00427973" w:rsidP="00057602">
            <w:pPr>
              <w:pStyle w:val="TextRight"/>
              <w:rPr>
                <w:sz w:val="20"/>
                <w:szCs w:val="20"/>
              </w:rPr>
            </w:pPr>
            <w:r w:rsidRPr="00AA200A">
              <w:rPr>
                <w:sz w:val="20"/>
                <w:szCs w:val="20"/>
              </w:rPr>
              <w:t>Address: 152 Roosevelt Ave E, Enumclaw WA, 98022</w:t>
            </w:r>
          </w:p>
          <w:p w14:paraId="4EC2910B" w14:textId="77777777" w:rsidR="00427973" w:rsidRPr="00AA200A" w:rsidRDefault="00427973" w:rsidP="00057602">
            <w:pPr>
              <w:pStyle w:val="TextRight"/>
              <w:rPr>
                <w:sz w:val="20"/>
                <w:szCs w:val="20"/>
              </w:rPr>
            </w:pPr>
            <w:r w:rsidRPr="00AA200A">
              <w:rPr>
                <w:sz w:val="20"/>
                <w:szCs w:val="20"/>
              </w:rPr>
              <w:t>Duties: Brewing coffee &amp; tea, customer service, opening &amp; closing, ordering stock product, inventory, money handling</w:t>
            </w:r>
          </w:p>
          <w:p w14:paraId="194338AD" w14:textId="77777777" w:rsidR="00427973" w:rsidRDefault="00427973" w:rsidP="00057602">
            <w:pPr>
              <w:pStyle w:val="Heading2"/>
              <w:spacing w:after="0"/>
              <w:rPr>
                <w:sz w:val="24"/>
              </w:rPr>
            </w:pPr>
            <w:r w:rsidRPr="00427973">
              <w:rPr>
                <w:sz w:val="24"/>
              </w:rPr>
              <w:t>Domino’s Pizza</w:t>
            </w:r>
          </w:p>
          <w:p w14:paraId="42E20AFB" w14:textId="77777777" w:rsidR="00AA200A" w:rsidRPr="00AA200A" w:rsidRDefault="00AA200A" w:rsidP="00057602">
            <w:pPr>
              <w:pStyle w:val="TextRight"/>
              <w:rPr>
                <w:i/>
                <w:sz w:val="16"/>
                <w:szCs w:val="16"/>
              </w:rPr>
            </w:pPr>
            <w:r w:rsidRPr="00AA200A">
              <w:rPr>
                <w:i/>
                <w:sz w:val="16"/>
                <w:szCs w:val="16"/>
              </w:rPr>
              <w:t>March 2017 – July 2019</w:t>
            </w:r>
          </w:p>
          <w:p w14:paraId="74CC199F" w14:textId="77777777" w:rsidR="00AA200A" w:rsidRPr="00AA200A" w:rsidRDefault="00AA200A" w:rsidP="00057602">
            <w:pPr>
              <w:pStyle w:val="TextRight"/>
              <w:rPr>
                <w:sz w:val="20"/>
                <w:szCs w:val="20"/>
              </w:rPr>
            </w:pPr>
            <w:r w:rsidRPr="00AA200A">
              <w:rPr>
                <w:sz w:val="20"/>
                <w:szCs w:val="20"/>
              </w:rPr>
              <w:t>Title: Delivery Driver</w:t>
            </w:r>
          </w:p>
          <w:p w14:paraId="54FFCBD1" w14:textId="77777777" w:rsidR="00AA200A" w:rsidRPr="00AA200A" w:rsidRDefault="00AA200A" w:rsidP="00057602">
            <w:pPr>
              <w:pStyle w:val="TextRight"/>
              <w:rPr>
                <w:sz w:val="20"/>
                <w:szCs w:val="20"/>
              </w:rPr>
            </w:pPr>
            <w:r w:rsidRPr="00AA200A">
              <w:rPr>
                <w:sz w:val="20"/>
                <w:szCs w:val="20"/>
              </w:rPr>
              <w:t>Phone: (253) 862-3100</w:t>
            </w:r>
          </w:p>
          <w:p w14:paraId="743AEFDB" w14:textId="77777777" w:rsidR="00AA200A" w:rsidRPr="00AA200A" w:rsidRDefault="00AA200A" w:rsidP="00057602">
            <w:pPr>
              <w:pStyle w:val="TextRight"/>
              <w:rPr>
                <w:sz w:val="20"/>
                <w:szCs w:val="20"/>
              </w:rPr>
            </w:pPr>
            <w:r w:rsidRPr="00AA200A">
              <w:rPr>
                <w:sz w:val="20"/>
                <w:szCs w:val="20"/>
              </w:rPr>
              <w:t>Address 19679 WA-410, Bonney Lake WA, 98391</w:t>
            </w:r>
          </w:p>
          <w:p w14:paraId="1410AA15" w14:textId="77777777" w:rsidR="00AA200A" w:rsidRPr="00AA200A" w:rsidRDefault="00AA200A" w:rsidP="00057602">
            <w:pPr>
              <w:pStyle w:val="TextRight"/>
              <w:rPr>
                <w:sz w:val="20"/>
                <w:szCs w:val="20"/>
              </w:rPr>
            </w:pPr>
            <w:r w:rsidRPr="00AA200A">
              <w:rPr>
                <w:sz w:val="20"/>
                <w:szCs w:val="20"/>
              </w:rPr>
              <w:t>Duties Navigation, time management, self-managing, customer service, problem solving, order handling</w:t>
            </w:r>
          </w:p>
          <w:p w14:paraId="5E59B57A" w14:textId="77777777" w:rsidR="00427973" w:rsidRDefault="00427973" w:rsidP="00057602">
            <w:pPr>
              <w:pStyle w:val="Heading2"/>
              <w:spacing w:after="0"/>
              <w:rPr>
                <w:sz w:val="24"/>
              </w:rPr>
            </w:pPr>
            <w:r w:rsidRPr="00427973">
              <w:rPr>
                <w:sz w:val="24"/>
              </w:rPr>
              <w:t>Victoria’s Secret/</w:t>
            </w:r>
            <w:proofErr w:type="spellStart"/>
            <w:r w:rsidRPr="00427973">
              <w:rPr>
                <w:sz w:val="24"/>
              </w:rPr>
              <w:t>PiNK</w:t>
            </w:r>
            <w:proofErr w:type="spellEnd"/>
          </w:p>
          <w:p w14:paraId="3293FEF5" w14:textId="77777777" w:rsidR="00AA200A" w:rsidRPr="00AA200A" w:rsidRDefault="00AA200A" w:rsidP="00057602">
            <w:pPr>
              <w:pStyle w:val="TextRight"/>
              <w:rPr>
                <w:i/>
                <w:sz w:val="16"/>
                <w:szCs w:val="16"/>
              </w:rPr>
            </w:pPr>
            <w:r w:rsidRPr="00AA200A">
              <w:rPr>
                <w:i/>
                <w:sz w:val="16"/>
                <w:szCs w:val="16"/>
              </w:rPr>
              <w:t>August 2017 – December 2017</w:t>
            </w:r>
          </w:p>
          <w:p w14:paraId="72A8DD95" w14:textId="77777777" w:rsidR="00AA200A" w:rsidRPr="00AA200A" w:rsidRDefault="00AA200A" w:rsidP="00057602">
            <w:pPr>
              <w:pStyle w:val="TextRight"/>
              <w:rPr>
                <w:sz w:val="20"/>
                <w:szCs w:val="20"/>
              </w:rPr>
            </w:pPr>
            <w:r w:rsidRPr="00AA200A">
              <w:rPr>
                <w:sz w:val="20"/>
                <w:szCs w:val="20"/>
              </w:rPr>
              <w:t>Title: Seasonal Sales Associate</w:t>
            </w:r>
          </w:p>
          <w:p w14:paraId="5349A280" w14:textId="77777777" w:rsidR="00AA200A" w:rsidRPr="00AA200A" w:rsidRDefault="00AA200A" w:rsidP="00057602">
            <w:pPr>
              <w:pStyle w:val="TextRight"/>
              <w:rPr>
                <w:sz w:val="20"/>
                <w:szCs w:val="20"/>
              </w:rPr>
            </w:pPr>
            <w:r w:rsidRPr="00AA200A">
              <w:rPr>
                <w:sz w:val="20"/>
                <w:szCs w:val="20"/>
              </w:rPr>
              <w:t>Phone (253) 475-6006</w:t>
            </w:r>
          </w:p>
          <w:p w14:paraId="4AEBEEA0" w14:textId="77777777" w:rsidR="00AA200A" w:rsidRPr="00AA200A" w:rsidRDefault="00AA200A" w:rsidP="00057602">
            <w:pPr>
              <w:pStyle w:val="TextRight"/>
              <w:rPr>
                <w:sz w:val="20"/>
                <w:szCs w:val="20"/>
              </w:rPr>
            </w:pPr>
            <w:r w:rsidRPr="00AA200A">
              <w:rPr>
                <w:sz w:val="20"/>
                <w:szCs w:val="20"/>
              </w:rPr>
              <w:t>Address: 4502 S Steele St, Tacoma WA, 98409</w:t>
            </w:r>
          </w:p>
          <w:p w14:paraId="582E6011" w14:textId="77777777" w:rsidR="00AA200A" w:rsidRPr="00AA200A" w:rsidRDefault="00AA200A" w:rsidP="00057602">
            <w:pPr>
              <w:pStyle w:val="TextRight"/>
              <w:rPr>
                <w:sz w:val="20"/>
                <w:szCs w:val="20"/>
              </w:rPr>
            </w:pPr>
            <w:r w:rsidRPr="00AA200A">
              <w:rPr>
                <w:sz w:val="20"/>
                <w:szCs w:val="20"/>
              </w:rPr>
              <w:t>Duties: Visual product sets, customer service, sales, money handling, merchandise processing</w:t>
            </w:r>
          </w:p>
          <w:p w14:paraId="06285441" w14:textId="77777777" w:rsidR="000E1D44" w:rsidRDefault="000E1D44" w:rsidP="000E1D44">
            <w:pPr>
              <w:pStyle w:val="TextRight"/>
            </w:pPr>
          </w:p>
        </w:tc>
      </w:tr>
    </w:tbl>
    <w:p w14:paraId="1063113E" w14:textId="77777777" w:rsidR="00C55D85" w:rsidRDefault="00C55D85"/>
    <w:sectPr w:rsidR="00C55D85" w:rsidSect="00F4501B">
      <w:footerReference w:type="default" r:id="rId9"/>
      <w:pgSz w:w="12240" w:h="15840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C066D" w14:textId="77777777" w:rsidR="00170631" w:rsidRDefault="00170631" w:rsidP="00F316AD">
      <w:r>
        <w:separator/>
      </w:r>
    </w:p>
  </w:endnote>
  <w:endnote w:type="continuationSeparator" w:id="0">
    <w:p w14:paraId="3008252C" w14:textId="77777777" w:rsidR="00170631" w:rsidRDefault="00170631" w:rsidP="00F31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9AF95" w14:textId="77777777" w:rsidR="000E1D44" w:rsidRDefault="000E1D44">
    <w:pPr>
      <w:pStyle w:val="Footer"/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1E5C0F" wp14:editId="29BE9A45">
              <wp:simplePos x="0" y="0"/>
              <wp:positionH relativeFrom="page">
                <wp:posOffset>457200</wp:posOffset>
              </wp:positionH>
              <wp:positionV relativeFrom="page">
                <wp:posOffset>9593580</wp:posOffset>
              </wp:positionV>
              <wp:extent cx="6850380" cy="458470"/>
              <wp:effectExtent l="0" t="0" r="0" b="0"/>
              <wp:wrapNone/>
              <wp:docPr id="1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850380" cy="45847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7425" id="Rectangle 2" o:spid="_x0000_s1026" alt="&quot;&quot;" style="position:absolute;margin-left:36pt;margin-top:755.4pt;width:539.4pt;height:36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" fillcolor="#648276 [3208]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0A038" w14:textId="77777777" w:rsidR="00170631" w:rsidRDefault="00170631" w:rsidP="00F316AD">
      <w:r>
        <w:separator/>
      </w:r>
    </w:p>
  </w:footnote>
  <w:footnote w:type="continuationSeparator" w:id="0">
    <w:p w14:paraId="1B0D59C5" w14:textId="77777777" w:rsidR="00170631" w:rsidRDefault="00170631" w:rsidP="00F316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726"/>
    <w:rsid w:val="00057602"/>
    <w:rsid w:val="000E1D44"/>
    <w:rsid w:val="00170631"/>
    <w:rsid w:val="0020696E"/>
    <w:rsid w:val="002356A2"/>
    <w:rsid w:val="002D12DA"/>
    <w:rsid w:val="003019B2"/>
    <w:rsid w:val="0034688D"/>
    <w:rsid w:val="0040233B"/>
    <w:rsid w:val="00427973"/>
    <w:rsid w:val="004B23CC"/>
    <w:rsid w:val="00511A6E"/>
    <w:rsid w:val="0057534A"/>
    <w:rsid w:val="005E1726"/>
    <w:rsid w:val="00605A5B"/>
    <w:rsid w:val="006C60E6"/>
    <w:rsid w:val="006E70D3"/>
    <w:rsid w:val="007B0F94"/>
    <w:rsid w:val="00A77921"/>
    <w:rsid w:val="00AA200A"/>
    <w:rsid w:val="00B575FB"/>
    <w:rsid w:val="00BB7373"/>
    <w:rsid w:val="00C1095A"/>
    <w:rsid w:val="00C55D85"/>
    <w:rsid w:val="00CA2273"/>
    <w:rsid w:val="00CD50FD"/>
    <w:rsid w:val="00D47124"/>
    <w:rsid w:val="00DD5D7B"/>
    <w:rsid w:val="00F316AD"/>
    <w:rsid w:val="00F4501B"/>
    <w:rsid w:val="00FF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60CA7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34688D"/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2"/>
    <w:qFormat/>
    <w:rsid w:val="00A77921"/>
    <w:pPr>
      <w:spacing w:before="120" w:after="120"/>
      <w:jc w:val="right"/>
      <w:outlineLvl w:val="0"/>
    </w:pPr>
    <w:rPr>
      <w:rFonts w:asciiTheme="majorHAnsi" w:hAnsiTheme="majorHAnsi" w:cs="Times New Roman (Body CS)"/>
      <w:b/>
      <w:color w:val="648276" w:themeColor="accent5"/>
      <w:sz w:val="28"/>
    </w:rPr>
  </w:style>
  <w:style w:type="paragraph" w:styleId="Heading2">
    <w:name w:val="heading 2"/>
    <w:basedOn w:val="Normal"/>
    <w:next w:val="Normal"/>
    <w:link w:val="Heading2Char"/>
    <w:uiPriority w:val="3"/>
    <w:qFormat/>
    <w:rsid w:val="00A77921"/>
    <w:pPr>
      <w:spacing w:before="120" w:after="120"/>
      <w:outlineLvl w:val="1"/>
    </w:pPr>
    <w:rPr>
      <w:rFonts w:asciiTheme="majorHAnsi" w:hAnsiTheme="majorHAnsi"/>
      <w:b/>
      <w:color w:val="648276" w:themeColor="accent5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7534A"/>
    <w:rPr>
      <w:color w:val="000000" w:themeColor="text1"/>
    </w:rPr>
  </w:style>
  <w:style w:type="paragraph" w:styleId="Footer">
    <w:name w:val="footer"/>
    <w:basedOn w:val="Normal"/>
    <w:link w:val="Foot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7534A"/>
    <w:rPr>
      <w:color w:val="000000" w:themeColor="text1"/>
    </w:rPr>
  </w:style>
  <w:style w:type="table" w:styleId="TableGrid">
    <w:name w:val="Table Grid"/>
    <w:basedOn w:val="TableNormal"/>
    <w:uiPriority w:val="39"/>
    <w:rsid w:val="00F31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57534A"/>
    <w:pPr>
      <w:spacing w:before="120" w:after="120"/>
    </w:pPr>
    <w:rPr>
      <w:rFonts w:asciiTheme="majorHAnsi" w:hAnsiTheme="majorHAnsi" w:cs="Times New Roman (Body CS)"/>
      <w:sz w:val="90"/>
    </w:rPr>
  </w:style>
  <w:style w:type="character" w:customStyle="1" w:styleId="TitleChar">
    <w:name w:val="Title Char"/>
    <w:basedOn w:val="DefaultParagraphFont"/>
    <w:link w:val="Title"/>
    <w:rsid w:val="0057534A"/>
    <w:rPr>
      <w:rFonts w:asciiTheme="majorHAnsi" w:hAnsiTheme="majorHAnsi" w:cs="Times New Roman (Body CS)"/>
      <w:color w:val="000000" w:themeColor="text1"/>
      <w:sz w:val="90"/>
    </w:rPr>
  </w:style>
  <w:style w:type="paragraph" w:styleId="Subtitle">
    <w:name w:val="Subtitle"/>
    <w:basedOn w:val="Normal"/>
    <w:next w:val="Normal"/>
    <w:link w:val="SubtitleChar"/>
    <w:uiPriority w:val="1"/>
    <w:qFormat/>
    <w:rsid w:val="00A77921"/>
    <w:pPr>
      <w:spacing w:before="120" w:after="120"/>
    </w:pPr>
    <w:rPr>
      <w:rFonts w:asciiTheme="majorHAnsi" w:hAnsiTheme="majorHAnsi" w:cs="Times New Roman (Body CS)"/>
      <w:b/>
      <w:sz w:val="44"/>
    </w:rPr>
  </w:style>
  <w:style w:type="character" w:customStyle="1" w:styleId="SubtitleChar">
    <w:name w:val="Subtitle Char"/>
    <w:basedOn w:val="DefaultParagraphFont"/>
    <w:link w:val="Subtitle"/>
    <w:uiPriority w:val="1"/>
    <w:rsid w:val="0057534A"/>
    <w:rPr>
      <w:rFonts w:asciiTheme="majorHAnsi" w:hAnsiTheme="majorHAnsi" w:cs="Times New Roman (Body CS)"/>
      <w:b/>
      <w:color w:val="000000" w:themeColor="text1"/>
      <w:sz w:val="44"/>
    </w:rPr>
  </w:style>
  <w:style w:type="character" w:customStyle="1" w:styleId="Heading1Char">
    <w:name w:val="Heading 1 Char"/>
    <w:basedOn w:val="DefaultParagraphFont"/>
    <w:link w:val="Heading1"/>
    <w:uiPriority w:val="2"/>
    <w:rsid w:val="0057534A"/>
    <w:rPr>
      <w:rFonts w:asciiTheme="majorHAnsi" w:hAnsiTheme="majorHAnsi" w:cs="Times New Roman (Body CS)"/>
      <w:b/>
      <w:color w:val="648276" w:themeColor="accent5"/>
      <w:sz w:val="28"/>
    </w:rPr>
  </w:style>
  <w:style w:type="paragraph" w:customStyle="1" w:styleId="TextLeft">
    <w:name w:val="TextLeft"/>
    <w:basedOn w:val="Normal"/>
    <w:next w:val="Normal"/>
    <w:uiPriority w:val="4"/>
    <w:qFormat/>
    <w:rsid w:val="00605A5B"/>
    <w:pPr>
      <w:spacing w:line="288" w:lineRule="auto"/>
      <w:jc w:val="right"/>
    </w:pPr>
    <w:rPr>
      <w:color w:val="404040" w:themeColor="text1" w:themeTint="BF"/>
      <w:sz w:val="22"/>
    </w:rPr>
  </w:style>
  <w:style w:type="character" w:customStyle="1" w:styleId="Heading2Char">
    <w:name w:val="Heading 2 Char"/>
    <w:basedOn w:val="DefaultParagraphFont"/>
    <w:link w:val="Heading2"/>
    <w:uiPriority w:val="3"/>
    <w:rsid w:val="0057534A"/>
    <w:rPr>
      <w:rFonts w:asciiTheme="majorHAnsi" w:hAnsiTheme="majorHAnsi"/>
      <w:b/>
      <w:color w:val="648276" w:themeColor="accent5"/>
      <w:sz w:val="28"/>
    </w:rPr>
  </w:style>
  <w:style w:type="paragraph" w:customStyle="1" w:styleId="SmallText">
    <w:name w:val="SmallText"/>
    <w:basedOn w:val="Normal"/>
    <w:next w:val="Normal"/>
    <w:uiPriority w:val="6"/>
    <w:qFormat/>
    <w:rsid w:val="0040233B"/>
    <w:rPr>
      <w:i/>
      <w:color w:val="404040" w:themeColor="text1" w:themeTint="BF"/>
      <w:sz w:val="20"/>
    </w:rPr>
  </w:style>
  <w:style w:type="paragraph" w:customStyle="1" w:styleId="TextRight">
    <w:name w:val="TextRight"/>
    <w:basedOn w:val="Normal"/>
    <w:next w:val="Normal"/>
    <w:uiPriority w:val="5"/>
    <w:qFormat/>
    <w:rsid w:val="00605A5B"/>
    <w:pPr>
      <w:spacing w:line="288" w:lineRule="auto"/>
    </w:pPr>
    <w:rPr>
      <w:rFonts w:cs="Times New Roman (Body CS)"/>
      <w:color w:val="404040" w:themeColor="text1" w:themeTint="BF"/>
      <w:sz w:val="22"/>
    </w:rPr>
  </w:style>
  <w:style w:type="character" w:styleId="PlaceholderText">
    <w:name w:val="Placeholder Text"/>
    <w:basedOn w:val="DefaultParagraphFont"/>
    <w:uiPriority w:val="99"/>
    <w:semiHidden/>
    <w:rsid w:val="00A77921"/>
    <w:rPr>
      <w:color w:val="808080"/>
    </w:rPr>
  </w:style>
  <w:style w:type="character" w:styleId="Emphasis">
    <w:name w:val="Emphasis"/>
    <w:uiPriority w:val="20"/>
    <w:qFormat/>
    <w:rsid w:val="0034688D"/>
    <w:rPr>
      <w:color w:val="648276" w:themeColor="accent5"/>
    </w:rPr>
  </w:style>
  <w:style w:type="character" w:styleId="Hyperlink">
    <w:name w:val="Hyperlink"/>
    <w:basedOn w:val="DefaultParagraphFont"/>
    <w:uiPriority w:val="99"/>
    <w:unhideWhenUsed/>
    <w:rsid w:val="005E1726"/>
    <w:rPr>
      <w:color w:val="F7B61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17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ylee.ward\AppData\Roaming\Microsoft\Templates\Basic%20modern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5DEDCBE290D4B52923FFA65331CE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F93AC-6C66-4A83-AF91-D4EE295B641D}"/>
      </w:docPartPr>
      <w:docPartBody>
        <w:p w:rsidR="0074737F" w:rsidRDefault="00522685">
          <w:pPr>
            <w:pStyle w:val="A5DEDCBE290D4B52923FFA65331CE310"/>
          </w:pPr>
          <w:r w:rsidRPr="00605A5B">
            <w:t>Contact</w:t>
          </w:r>
        </w:p>
      </w:docPartBody>
    </w:docPart>
    <w:docPart>
      <w:docPartPr>
        <w:name w:val="F8CBAFFBEB0245D885B3F242486E6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A285C-52DA-4A3A-8248-3B68636234C8}"/>
      </w:docPartPr>
      <w:docPartBody>
        <w:p w:rsidR="0074737F" w:rsidRDefault="00522685">
          <w:pPr>
            <w:pStyle w:val="F8CBAFFBEB0245D885B3F242486E6EB3"/>
          </w:pPr>
          <w:r w:rsidRPr="00605A5B">
            <w:t>Objective</w:t>
          </w:r>
        </w:p>
      </w:docPartBody>
    </w:docPart>
    <w:docPart>
      <w:docPartPr>
        <w:name w:val="57F8E9194D034B3DB3DC4AA729155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E4CCF-1699-49B6-AC94-F723CBC7672C}"/>
      </w:docPartPr>
      <w:docPartBody>
        <w:p w:rsidR="0074737F" w:rsidRDefault="00522685">
          <w:pPr>
            <w:pStyle w:val="57F8E9194D034B3DB3DC4AA729155863"/>
          </w:pPr>
          <w:r>
            <w:t>Education</w:t>
          </w:r>
        </w:p>
      </w:docPartBody>
    </w:docPart>
    <w:docPart>
      <w:docPartPr>
        <w:name w:val="A0E9EA249924428984711201993B3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66E53-1C6B-4FEF-B1EE-3DDF708059FD}"/>
      </w:docPartPr>
      <w:docPartBody>
        <w:p w:rsidR="0074737F" w:rsidRDefault="00522685">
          <w:pPr>
            <w:pStyle w:val="A0E9EA249924428984711201993B3904"/>
          </w:pPr>
          <w:r>
            <w:t>Experience</w:t>
          </w:r>
        </w:p>
      </w:docPartBody>
    </w:docPart>
    <w:docPart>
      <w:docPartPr>
        <w:name w:val="AB444E12398844BFA0D6C2F5A52D03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44B67-0EDA-4DD1-9F72-F1DA6AFB6258}"/>
      </w:docPartPr>
      <w:docPartBody>
        <w:p w:rsidR="0074737F" w:rsidRDefault="00522685" w:rsidP="00522685">
          <w:pPr>
            <w:pStyle w:val="AB444E12398844BFA0D6C2F5A52D039F"/>
          </w:pPr>
          <w:r w:rsidRPr="000E1D44">
            <w:t>Key Skills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685"/>
    <w:rsid w:val="00522685"/>
    <w:rsid w:val="0074737F"/>
    <w:rsid w:val="0086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Pr>
      <w:color w:val="5B9BD5" w:themeColor="accent5"/>
    </w:rPr>
  </w:style>
  <w:style w:type="paragraph" w:customStyle="1" w:styleId="A5DEDCBE290D4B52923FFA65331CE310">
    <w:name w:val="A5DEDCBE290D4B52923FFA65331CE310"/>
  </w:style>
  <w:style w:type="paragraph" w:customStyle="1" w:styleId="F8CBAFFBEB0245D885B3F242486E6EB3">
    <w:name w:val="F8CBAFFBEB0245D885B3F242486E6EB3"/>
  </w:style>
  <w:style w:type="paragraph" w:customStyle="1" w:styleId="57F8E9194D034B3DB3DC4AA729155863">
    <w:name w:val="57F8E9194D034B3DB3DC4AA729155863"/>
  </w:style>
  <w:style w:type="paragraph" w:customStyle="1" w:styleId="A0E9EA249924428984711201993B3904">
    <w:name w:val="A0E9EA249924428984711201993B3904"/>
  </w:style>
  <w:style w:type="paragraph" w:customStyle="1" w:styleId="AB444E12398844BFA0D6C2F5A52D039F">
    <w:name w:val="AB444E12398844BFA0D6C2F5A52D039F"/>
    <w:rsid w:val="005226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dernResume">
  <a:themeElements>
    <a:clrScheme name="ModernResume">
      <a:dk1>
        <a:srgbClr val="000000"/>
      </a:dk1>
      <a:lt1>
        <a:srgbClr val="FFFFFF"/>
      </a:lt1>
      <a:dk2>
        <a:srgbClr val="775F55"/>
      </a:dk2>
      <a:lt2>
        <a:srgbClr val="EBDDC3"/>
      </a:lt2>
      <a:accent1>
        <a:srgbClr val="303848"/>
      </a:accent1>
      <a:accent2>
        <a:srgbClr val="BF9268"/>
      </a:accent2>
      <a:accent3>
        <a:srgbClr val="A5AB81"/>
      </a:accent3>
      <a:accent4>
        <a:srgbClr val="D8B25C"/>
      </a:accent4>
      <a:accent5>
        <a:srgbClr val="648276"/>
      </a:accent5>
      <a:accent6>
        <a:srgbClr val="968C8C"/>
      </a:accent6>
      <a:hlink>
        <a:srgbClr val="F7B615"/>
      </a:hlink>
      <a:folHlink>
        <a:srgbClr val="704404"/>
      </a:folHlink>
    </a:clrScheme>
    <a:fontScheme name="Custom 2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532EC741-66D5-594C-AC61-28398E41DE2C}" vid="{AED60C86-C385-F447-B8AD-5FB7ADA0B4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0503A21-F367-462E-B624-BDB4831C49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DA0656-155E-4034-8822-A568687ED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285919-CFDE-4EB8-9796-0DEB1CB8315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 modern resume</Template>
  <TotalTime>0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2025-03-21T15:55:00Z</dcterms:created>
  <dcterms:modified xsi:type="dcterms:W3CDTF">2025-03-21T15:55:00Z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