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2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734"/>
      </w:tblGrid>
      <w:tr w:rsidR="00692703" w:rsidRPr="00CF1A49" w14:paraId="3FCBD325" w14:textId="77777777" w:rsidTr="008D15A8">
        <w:trPr>
          <w:trHeight w:hRule="exact" w:val="2202"/>
        </w:trPr>
        <w:tc>
          <w:tcPr>
            <w:tcW w:w="9735" w:type="dxa"/>
            <w:tcMar>
              <w:top w:w="0" w:type="dxa"/>
              <w:bottom w:w="0" w:type="dxa"/>
            </w:tcMar>
          </w:tcPr>
          <w:p w14:paraId="3C0771BB" w14:textId="04A2DBC5" w:rsidR="00485845" w:rsidRPr="00485845" w:rsidRDefault="00095602" w:rsidP="00485845">
            <w:pPr>
              <w:pStyle w:val="Title"/>
              <w:rPr>
                <w:rStyle w:val="IntenseEmphasis"/>
                <w:sz w:val="40"/>
                <w:szCs w:val="40"/>
              </w:rPr>
            </w:pPr>
            <w:r w:rsidRPr="00485845">
              <w:rPr>
                <w:b/>
                <w:bCs/>
                <w:sz w:val="40"/>
                <w:szCs w:val="40"/>
              </w:rPr>
              <w:t>JOHN</w:t>
            </w:r>
            <w:r w:rsidR="00692703" w:rsidRPr="00485845">
              <w:rPr>
                <w:sz w:val="40"/>
                <w:szCs w:val="40"/>
              </w:rPr>
              <w:t xml:space="preserve"> </w:t>
            </w:r>
            <w:r w:rsidRPr="00485845">
              <w:rPr>
                <w:rStyle w:val="IntenseEmphasis"/>
                <w:sz w:val="40"/>
                <w:szCs w:val="40"/>
              </w:rPr>
              <w:t>JIMENEZ</w:t>
            </w:r>
          </w:p>
          <w:p w14:paraId="21B56190" w14:textId="7F97584D" w:rsidR="0020116F" w:rsidRPr="009C323D" w:rsidRDefault="009C323D" w:rsidP="00AC07DA">
            <w:pPr>
              <w:pStyle w:val="Title"/>
              <w:rPr>
                <w:rStyle w:val="IntenseEmphasis"/>
                <w:b w:val="0"/>
                <w:bCs/>
                <w:sz w:val="22"/>
                <w:szCs w:val="22"/>
              </w:rPr>
            </w:pPr>
            <w:r w:rsidRPr="009C323D">
              <w:rPr>
                <w:rStyle w:val="IntenseEmphasis"/>
                <w:b w:val="0"/>
                <w:bCs/>
                <w:sz w:val="22"/>
                <w:szCs w:val="22"/>
              </w:rPr>
              <w:t>2005</w:t>
            </w:r>
            <w:r>
              <w:rPr>
                <w:rStyle w:val="IntenseEmphasis"/>
                <w:b w:val="0"/>
                <w:bCs/>
                <w:sz w:val="22"/>
                <w:szCs w:val="22"/>
              </w:rPr>
              <w:t xml:space="preserve"> Pen</w:t>
            </w:r>
            <w:r w:rsidR="000D189D">
              <w:rPr>
                <w:rStyle w:val="IntenseEmphasis"/>
                <w:b w:val="0"/>
                <w:bCs/>
                <w:sz w:val="22"/>
                <w:szCs w:val="22"/>
              </w:rPr>
              <w:t>n Street</w:t>
            </w:r>
          </w:p>
          <w:p w14:paraId="71B2C450" w14:textId="2FA5ADDC" w:rsidR="00485845" w:rsidRPr="00485845" w:rsidRDefault="009C323D" w:rsidP="00AC07DA">
            <w:pPr>
              <w:pStyle w:val="Title"/>
              <w:rPr>
                <w:rStyle w:val="IntenseEmphasis"/>
                <w:b w:val="0"/>
                <w:bCs/>
                <w:sz w:val="22"/>
                <w:szCs w:val="22"/>
              </w:rPr>
            </w:pPr>
            <w:r>
              <w:rPr>
                <w:rStyle w:val="IntenseEmphasis"/>
                <w:b w:val="0"/>
                <w:bCs/>
                <w:sz w:val="22"/>
                <w:szCs w:val="22"/>
              </w:rPr>
              <w:t>St. jo</w:t>
            </w:r>
            <w:r w:rsidR="00830D5A">
              <w:rPr>
                <w:rStyle w:val="IntenseEmphasis"/>
                <w:b w:val="0"/>
                <w:bCs/>
                <w:sz w:val="22"/>
                <w:szCs w:val="22"/>
              </w:rPr>
              <w:t>seph</w:t>
            </w:r>
            <w:r>
              <w:rPr>
                <w:rStyle w:val="IntenseEmphasis"/>
                <w:b w:val="0"/>
                <w:bCs/>
                <w:sz w:val="22"/>
                <w:szCs w:val="22"/>
              </w:rPr>
              <w:t>, MO</w:t>
            </w:r>
          </w:p>
          <w:p w14:paraId="399B1ABE" w14:textId="0DA882BD" w:rsidR="00692703" w:rsidRPr="00CF1A49" w:rsidRDefault="000D5979" w:rsidP="000D5979">
            <w:pPr>
              <w:pStyle w:val="ContactInfo"/>
              <w:contextualSpacing w:val="0"/>
              <w:jc w:val="left"/>
            </w:pPr>
            <w:r>
              <w:t xml:space="preserve">                                                                             </w:t>
            </w:r>
            <w:r w:rsidR="00461D10">
              <w:t>MOBIL</w:t>
            </w:r>
            <w:r w:rsidR="00B53C71">
              <w:t xml:space="preserve"> 815-342-</w:t>
            </w:r>
            <w:r w:rsidR="00997C14">
              <w:t>1</w:t>
            </w:r>
            <w:r w:rsidR="00B53C71">
              <w:t xml:space="preserve">000   </w:t>
            </w:r>
            <w:r w:rsidR="006C0B84">
              <w:t xml:space="preserve">                                                                                                </w:t>
            </w:r>
          </w:p>
          <w:p w14:paraId="0E5DCE9B" w14:textId="28D8DA79" w:rsidR="00692703" w:rsidRPr="00CF1A49" w:rsidRDefault="00095602" w:rsidP="00913946">
            <w:pPr>
              <w:pStyle w:val="ContactInfoEmphasis"/>
              <w:contextualSpacing w:val="0"/>
            </w:pPr>
            <w:r w:rsidRPr="00D127D0">
              <w:rPr>
                <w:highlight w:val="black"/>
              </w:rPr>
              <w:t>jjapple57@hotmail.com</w:t>
            </w:r>
            <w:r w:rsidR="00692703" w:rsidRPr="00CF1A49">
              <w:t xml:space="preserve"> </w:t>
            </w:r>
          </w:p>
        </w:tc>
      </w:tr>
      <w:tr w:rsidR="009571D8" w:rsidRPr="00CF1A49" w14:paraId="2AB67647" w14:textId="77777777" w:rsidTr="008D15A8">
        <w:trPr>
          <w:trHeight w:val="573"/>
        </w:trPr>
        <w:tc>
          <w:tcPr>
            <w:tcW w:w="9735" w:type="dxa"/>
            <w:tcMar>
              <w:top w:w="432" w:type="dxa"/>
            </w:tcMar>
          </w:tcPr>
          <w:p w14:paraId="09700D2F" w14:textId="2D43C121" w:rsidR="001755A8" w:rsidRPr="00CF1A49" w:rsidRDefault="00E86047" w:rsidP="00913946">
            <w:pPr>
              <w:contextualSpacing w:val="0"/>
            </w:pPr>
            <w:r>
              <w:t xml:space="preserve">OBJECTIVE: </w:t>
            </w:r>
            <w:r w:rsidR="00D64B70">
              <w:t xml:space="preserve">TO </w:t>
            </w:r>
            <w:r w:rsidR="006A1555">
              <w:t>WORK WITH</w:t>
            </w:r>
            <w:r w:rsidR="00D64B70">
              <w:t xml:space="preserve"> AN ORGANIZATION THAT CAN UTILIZE MY EXTENSIVE BACKGROUND IN SALES</w:t>
            </w:r>
            <w:r w:rsidR="00F42316">
              <w:t xml:space="preserve"> MANAGEMENT</w:t>
            </w:r>
            <w:r w:rsidR="008D15A8">
              <w:t>, MARKETING</w:t>
            </w:r>
            <w:r w:rsidR="00D64B70">
              <w:t xml:space="preserve"> AND PRODUCT DEVELOPMENT</w:t>
            </w:r>
            <w:r w:rsidR="009C37C5">
              <w:t>,</w:t>
            </w:r>
            <w:r w:rsidR="00D64B70">
              <w:t xml:space="preserve"> </w:t>
            </w:r>
            <w:r w:rsidR="000E7136">
              <w:t>WITH A FOCUS</w:t>
            </w:r>
            <w:r w:rsidR="009C37C5">
              <w:t xml:space="preserve"> ON </w:t>
            </w:r>
            <w:r w:rsidR="00CE0FBB">
              <w:t>DRIV</w:t>
            </w:r>
            <w:r w:rsidR="009C37C5">
              <w:t xml:space="preserve">ING </w:t>
            </w:r>
            <w:r w:rsidR="00CE0FBB">
              <w:t>LONG TERM, PROFITABLE</w:t>
            </w:r>
            <w:r w:rsidR="009C37C5">
              <w:t>,</w:t>
            </w:r>
            <w:r w:rsidR="00CE0FBB">
              <w:t xml:space="preserve"> REVENUE GROWTH.</w:t>
            </w:r>
          </w:p>
        </w:tc>
      </w:tr>
    </w:tbl>
    <w:p w14:paraId="148FFF9B" w14:textId="0EA6C9B4" w:rsidR="00996430" w:rsidRDefault="00877AC5" w:rsidP="00E86047">
      <w:pPr>
        <w:pStyle w:val="Heading1"/>
        <w:tabs>
          <w:tab w:val="left" w:pos="8190"/>
        </w:tabs>
      </w:pPr>
      <w:r>
        <w:t>EXPERIENCE</w:t>
      </w:r>
    </w:p>
    <w:p w14:paraId="7AA5E7CA" w14:textId="0A288E2D" w:rsidR="00996430" w:rsidRDefault="00996430" w:rsidP="00996430">
      <w:pPr>
        <w:pStyle w:val="Heading3"/>
      </w:pPr>
      <w:r>
        <w:t>201</w:t>
      </w:r>
      <w:r w:rsidR="00380F18">
        <w:t>2</w:t>
      </w:r>
      <w:r>
        <w:t xml:space="preserve"> – PRESENT</w:t>
      </w:r>
    </w:p>
    <w:p w14:paraId="49BA1C6E" w14:textId="76BE6D4E" w:rsidR="00996430" w:rsidRDefault="000D5979" w:rsidP="00996430">
      <w:pPr>
        <w:pStyle w:val="Heading3"/>
      </w:pPr>
      <w:r>
        <w:t>john jimenez</w:t>
      </w:r>
      <w:r w:rsidR="00996430">
        <w:t xml:space="preserve">, </w:t>
      </w:r>
      <w:r w:rsidR="009C323D">
        <w:t>ST. JO</w:t>
      </w:r>
      <w:r w:rsidR="00830D5A">
        <w:t>SEPH,</w:t>
      </w:r>
      <w:r w:rsidR="009C323D">
        <w:t xml:space="preserve"> MO</w:t>
      </w:r>
    </w:p>
    <w:p w14:paraId="03E17F1B" w14:textId="54956551" w:rsidR="00996430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EA527F">
        <w:rPr>
          <w:b w:val="0"/>
          <w:bCs/>
        </w:rPr>
        <w:t xml:space="preserve">operating A REP AGENCY, </w:t>
      </w:r>
      <w:r w:rsidR="0015658C">
        <w:rPr>
          <w:b w:val="0"/>
          <w:bCs/>
        </w:rPr>
        <w:t xml:space="preserve">developing programs </w:t>
      </w:r>
      <w:r w:rsidR="000546F7">
        <w:rPr>
          <w:b w:val="0"/>
          <w:bCs/>
        </w:rPr>
        <w:t>with</w:t>
      </w:r>
      <w:r w:rsidRPr="00EA527F">
        <w:rPr>
          <w:b w:val="0"/>
          <w:bCs/>
        </w:rPr>
        <w:t xml:space="preserve"> MANUFACTURER’S </w:t>
      </w:r>
      <w:r w:rsidR="009C37C5">
        <w:rPr>
          <w:b w:val="0"/>
          <w:bCs/>
        </w:rPr>
        <w:t>PRODUCING</w:t>
      </w:r>
      <w:r w:rsidRPr="00EA527F">
        <w:rPr>
          <w:b w:val="0"/>
          <w:bCs/>
        </w:rPr>
        <w:t xml:space="preserve"> </w:t>
      </w:r>
      <w:r w:rsidR="00FA7B9D">
        <w:rPr>
          <w:b w:val="0"/>
          <w:bCs/>
        </w:rPr>
        <w:t xml:space="preserve"> </w:t>
      </w:r>
      <w:r w:rsidR="00D766BE">
        <w:rPr>
          <w:b w:val="0"/>
          <w:bCs/>
        </w:rPr>
        <w:t>housewares,</w:t>
      </w:r>
      <w:r w:rsidR="00830D5A">
        <w:rPr>
          <w:b w:val="0"/>
          <w:bCs/>
        </w:rPr>
        <w:t xml:space="preserve"> </w:t>
      </w:r>
      <w:r w:rsidR="00F83AE3">
        <w:rPr>
          <w:b w:val="0"/>
          <w:bCs/>
        </w:rPr>
        <w:t xml:space="preserve">Food, </w:t>
      </w:r>
      <w:r w:rsidR="00830D5A">
        <w:rPr>
          <w:b w:val="0"/>
          <w:bCs/>
        </w:rPr>
        <w:t>oUTDOOR ENTERTAING,</w:t>
      </w:r>
      <w:r w:rsidR="00AF326D">
        <w:rPr>
          <w:b w:val="0"/>
          <w:bCs/>
        </w:rPr>
        <w:t xml:space="preserve"> home organization,</w:t>
      </w:r>
      <w:r w:rsidR="00D766BE">
        <w:rPr>
          <w:b w:val="0"/>
          <w:bCs/>
        </w:rPr>
        <w:t xml:space="preserve"> hba, seasonal</w:t>
      </w:r>
      <w:r w:rsidR="00AD55BD">
        <w:rPr>
          <w:b w:val="0"/>
          <w:bCs/>
        </w:rPr>
        <w:t xml:space="preserve">, </w:t>
      </w:r>
      <w:r w:rsidR="00B105A7">
        <w:rPr>
          <w:b w:val="0"/>
          <w:bCs/>
        </w:rPr>
        <w:t>wipes</w:t>
      </w:r>
      <w:r w:rsidR="00A54E01">
        <w:rPr>
          <w:b w:val="0"/>
          <w:bCs/>
        </w:rPr>
        <w:t xml:space="preserve">, </w:t>
      </w:r>
      <w:r w:rsidR="00AD55BD">
        <w:rPr>
          <w:b w:val="0"/>
          <w:bCs/>
        </w:rPr>
        <w:t>cleaning</w:t>
      </w:r>
      <w:r w:rsidR="00A54E01">
        <w:rPr>
          <w:b w:val="0"/>
          <w:bCs/>
        </w:rPr>
        <w:t xml:space="preserve"> and floor covering</w:t>
      </w:r>
    </w:p>
    <w:p w14:paraId="4077F37D" w14:textId="35BD1AD9" w:rsidR="0015658C" w:rsidRPr="0015658C" w:rsidRDefault="0015658C" w:rsidP="0015658C">
      <w:pPr>
        <w:pStyle w:val="Heading3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>DEVELOPED LICENSED AND PRIVATE BRANDED</w:t>
      </w:r>
      <w:r w:rsidRPr="00EA527F">
        <w:rPr>
          <w:b w:val="0"/>
          <w:bCs/>
        </w:rPr>
        <w:t xml:space="preserve"> PROGRAMS </w:t>
      </w:r>
      <w:r>
        <w:rPr>
          <w:b w:val="0"/>
          <w:bCs/>
        </w:rPr>
        <w:t>FOR</w:t>
      </w:r>
      <w:r w:rsidRPr="00EA527F">
        <w:rPr>
          <w:b w:val="0"/>
          <w:bCs/>
        </w:rPr>
        <w:t xml:space="preserve"> WALMART, TARGET,</w:t>
      </w:r>
      <w:r w:rsidR="00B6369C">
        <w:rPr>
          <w:b w:val="0"/>
          <w:bCs/>
        </w:rPr>
        <w:t xml:space="preserve"> </w:t>
      </w:r>
      <w:r w:rsidR="00D766BE">
        <w:rPr>
          <w:b w:val="0"/>
          <w:bCs/>
        </w:rPr>
        <w:t>home depot</w:t>
      </w:r>
      <w:r w:rsidR="00AB2AF7">
        <w:rPr>
          <w:b w:val="0"/>
          <w:bCs/>
        </w:rPr>
        <w:t>,</w:t>
      </w:r>
      <w:r w:rsidRPr="00EA527F">
        <w:rPr>
          <w:b w:val="0"/>
          <w:bCs/>
        </w:rPr>
        <w:t xml:space="preserve"> BED BATH &amp; BEYOND, WALGREENS, SAM’S CLUB,</w:t>
      </w:r>
      <w:r w:rsidR="002E2B6C">
        <w:rPr>
          <w:b w:val="0"/>
          <w:bCs/>
        </w:rPr>
        <w:t xml:space="preserve"> albertson’s</w:t>
      </w:r>
      <w:r w:rsidR="00BB001D" w:rsidRPr="00BB001D">
        <w:rPr>
          <w:b w:val="0"/>
          <w:bCs/>
        </w:rPr>
        <w:t xml:space="preserve"> </w:t>
      </w:r>
      <w:r w:rsidR="00BB001D">
        <w:rPr>
          <w:b w:val="0"/>
          <w:bCs/>
        </w:rPr>
        <w:t>Kroger, Hyvee, HEB, Shoprite,</w:t>
      </w:r>
      <w:r w:rsidR="00BB001D" w:rsidRPr="00AB2AF7">
        <w:rPr>
          <w:b w:val="0"/>
          <w:bCs/>
        </w:rPr>
        <w:t xml:space="preserve"> </w:t>
      </w:r>
      <w:r w:rsidR="00BB001D" w:rsidRPr="00EA527F">
        <w:rPr>
          <w:b w:val="0"/>
          <w:bCs/>
        </w:rPr>
        <w:t>aldi,</w:t>
      </w:r>
      <w:r w:rsidR="00BB001D">
        <w:rPr>
          <w:b w:val="0"/>
          <w:bCs/>
        </w:rPr>
        <w:t xml:space="preserve"> Schnuck’s supermarkets, cosentinos supermarkets</w:t>
      </w:r>
      <w:r w:rsidR="00EE171D">
        <w:rPr>
          <w:b w:val="0"/>
          <w:bCs/>
        </w:rPr>
        <w:t>,</w:t>
      </w:r>
      <w:r w:rsidRPr="00EA527F">
        <w:rPr>
          <w:b w:val="0"/>
          <w:bCs/>
        </w:rPr>
        <w:t xml:space="preserve"> dOLLAR gENERAL, cASEY’</w:t>
      </w:r>
      <w:r>
        <w:rPr>
          <w:b w:val="0"/>
          <w:bCs/>
        </w:rPr>
        <w:t>s</w:t>
      </w:r>
      <w:r w:rsidRPr="00EA527F">
        <w:rPr>
          <w:b w:val="0"/>
          <w:bCs/>
        </w:rPr>
        <w:t xml:space="preserve"> AND SEVERAL OTHER KEY RETAILERS.</w:t>
      </w:r>
    </w:p>
    <w:p w14:paraId="7CD5EBCC" w14:textId="356FF105" w:rsidR="00996430" w:rsidRPr="00EA527F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EA527F">
        <w:rPr>
          <w:b w:val="0"/>
          <w:bCs/>
        </w:rPr>
        <w:t>develop</w:t>
      </w:r>
      <w:r w:rsidR="0015658C">
        <w:rPr>
          <w:b w:val="0"/>
          <w:bCs/>
        </w:rPr>
        <w:t>ed</w:t>
      </w:r>
      <w:r w:rsidRPr="00EA527F">
        <w:rPr>
          <w:b w:val="0"/>
          <w:bCs/>
        </w:rPr>
        <w:t xml:space="preserve"> ncaa, nfl,</w:t>
      </w:r>
      <w:r w:rsidR="008B4779">
        <w:rPr>
          <w:b w:val="0"/>
          <w:bCs/>
        </w:rPr>
        <w:t xml:space="preserve"> nhl,</w:t>
      </w:r>
      <w:r w:rsidRPr="00EA527F">
        <w:rPr>
          <w:b w:val="0"/>
          <w:bCs/>
        </w:rPr>
        <w:t xml:space="preserve"> mlb</w:t>
      </w:r>
      <w:r w:rsidR="0015658C">
        <w:rPr>
          <w:b w:val="0"/>
          <w:bCs/>
        </w:rPr>
        <w:t>, NLBM</w:t>
      </w:r>
      <w:r w:rsidRPr="00EA527F">
        <w:rPr>
          <w:b w:val="0"/>
          <w:bCs/>
        </w:rPr>
        <w:t xml:space="preserve"> and nba programs with licensing partners.</w:t>
      </w:r>
    </w:p>
    <w:p w14:paraId="35C3EBC5" w14:textId="1925A35E" w:rsidR="00996430" w:rsidRPr="00EA527F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EA527F">
        <w:rPr>
          <w:b w:val="0"/>
          <w:bCs/>
        </w:rPr>
        <w:t>201</w:t>
      </w:r>
      <w:r w:rsidR="00380F18">
        <w:rPr>
          <w:b w:val="0"/>
          <w:bCs/>
        </w:rPr>
        <w:t>2</w:t>
      </w:r>
      <w:r w:rsidRPr="00EA527F">
        <w:rPr>
          <w:b w:val="0"/>
          <w:bCs/>
        </w:rPr>
        <w:t xml:space="preserve"> TO PRESENT HAVE GENERATED SALES </w:t>
      </w:r>
      <w:r w:rsidR="00B105A7" w:rsidRPr="00EA527F">
        <w:rPr>
          <w:b w:val="0"/>
          <w:bCs/>
        </w:rPr>
        <w:t xml:space="preserve">APPROXIMATELY </w:t>
      </w:r>
      <w:r w:rsidR="00B105A7">
        <w:rPr>
          <w:b w:val="0"/>
          <w:bCs/>
        </w:rPr>
        <w:t>$</w:t>
      </w:r>
      <w:r w:rsidR="00830D5A">
        <w:rPr>
          <w:b w:val="0"/>
          <w:bCs/>
        </w:rPr>
        <w:t>59</w:t>
      </w:r>
      <w:r w:rsidRPr="00EA527F">
        <w:rPr>
          <w:b w:val="0"/>
          <w:bCs/>
        </w:rPr>
        <w:t>,</w:t>
      </w:r>
      <w:r w:rsidR="0015658C">
        <w:rPr>
          <w:b w:val="0"/>
          <w:bCs/>
        </w:rPr>
        <w:t>5</w:t>
      </w:r>
      <w:r w:rsidRPr="00EA527F">
        <w:rPr>
          <w:b w:val="0"/>
          <w:bCs/>
        </w:rPr>
        <w:t>00,000.</w:t>
      </w:r>
    </w:p>
    <w:p w14:paraId="3838A561" w14:textId="2037CDBE" w:rsidR="00996430" w:rsidRPr="00EA527F" w:rsidRDefault="00996430" w:rsidP="0015658C">
      <w:pPr>
        <w:pStyle w:val="Heading3"/>
        <w:ind w:left="360"/>
        <w:rPr>
          <w:b w:val="0"/>
          <w:bCs/>
        </w:rPr>
      </w:pPr>
    </w:p>
    <w:p w14:paraId="6FFC21D2" w14:textId="77777777" w:rsidR="00996430" w:rsidRDefault="00996430" w:rsidP="00996430">
      <w:pPr>
        <w:pStyle w:val="Heading3"/>
        <w:ind w:left="720"/>
      </w:pPr>
    </w:p>
    <w:p w14:paraId="62032027" w14:textId="153A6D8A" w:rsidR="00996430" w:rsidRDefault="00996430" w:rsidP="00996430">
      <w:pPr>
        <w:pStyle w:val="Heading3"/>
      </w:pPr>
      <w:r>
        <w:t>2005-201</w:t>
      </w:r>
      <w:r w:rsidR="00380F18">
        <w:t>2</w:t>
      </w:r>
    </w:p>
    <w:p w14:paraId="2CF5571B" w14:textId="77777777" w:rsidR="00996430" w:rsidRDefault="00996430" w:rsidP="00996430">
      <w:pPr>
        <w:pStyle w:val="Heading3"/>
      </w:pPr>
      <w:r>
        <w:t>VICE PRESIDENT OF SALES – US ACRYLIC, LIBERTYVLLE, IL</w:t>
      </w:r>
    </w:p>
    <w:p w14:paraId="5B1B5F9A" w14:textId="0CA65120" w:rsidR="00996430" w:rsidRPr="00EA527F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EA527F">
        <w:rPr>
          <w:b w:val="0"/>
          <w:bCs/>
        </w:rPr>
        <w:t>HOUSEWARES MANUFACTURER –</w:t>
      </w:r>
      <w:r w:rsidR="000219CE">
        <w:rPr>
          <w:b w:val="0"/>
          <w:bCs/>
        </w:rPr>
        <w:t xml:space="preserve"> seasonal</w:t>
      </w:r>
      <w:r w:rsidRPr="00EA527F">
        <w:rPr>
          <w:b w:val="0"/>
          <w:bCs/>
        </w:rPr>
        <w:t xml:space="preserve"> TABLETOP</w:t>
      </w:r>
      <w:r w:rsidR="005058AC" w:rsidRPr="00EA527F">
        <w:rPr>
          <w:b w:val="0"/>
          <w:bCs/>
        </w:rPr>
        <w:t>/ hOME STORAGE &amp; oRGANIZATION</w:t>
      </w:r>
    </w:p>
    <w:p w14:paraId="442F8B02" w14:textId="29468F67" w:rsidR="00996430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EA527F">
        <w:rPr>
          <w:b w:val="0"/>
          <w:bCs/>
        </w:rPr>
        <w:t>2005-2012 GREW SALES $12,000,000 TO $</w:t>
      </w:r>
      <w:r w:rsidR="00C654B9">
        <w:rPr>
          <w:b w:val="0"/>
          <w:bCs/>
        </w:rPr>
        <w:t>20,500,000,</w:t>
      </w:r>
      <w:r w:rsidR="007C186A">
        <w:rPr>
          <w:b w:val="0"/>
          <w:bCs/>
        </w:rPr>
        <w:t xml:space="preserve"> WITH AN AVERAGE ITEM UNIT COST OF SUB $1.00</w:t>
      </w:r>
    </w:p>
    <w:p w14:paraId="76CF87FA" w14:textId="7B2B7B31" w:rsidR="00FA11F8" w:rsidRPr="00EA527F" w:rsidRDefault="00FA11F8" w:rsidP="00996430">
      <w:pPr>
        <w:pStyle w:val="Heading3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>2005-2012 placed seasonal tabletop programs with albertsons, safeway, kroger, schnucks,</w:t>
      </w:r>
      <w:r w:rsidR="002E2B6C">
        <w:rPr>
          <w:b w:val="0"/>
          <w:bCs/>
        </w:rPr>
        <w:t xml:space="preserve"> hyvee,</w:t>
      </w:r>
      <w:r w:rsidR="004E2B65">
        <w:rPr>
          <w:b w:val="0"/>
          <w:bCs/>
        </w:rPr>
        <w:t xml:space="preserve"> Publix, </w:t>
      </w:r>
      <w:r>
        <w:rPr>
          <w:b w:val="0"/>
          <w:bCs/>
        </w:rPr>
        <w:t xml:space="preserve">wegmans, tops, giant </w:t>
      </w:r>
      <w:r w:rsidR="002E2B6C">
        <w:rPr>
          <w:b w:val="0"/>
          <w:bCs/>
        </w:rPr>
        <w:t>FOODS,</w:t>
      </w:r>
      <w:r>
        <w:rPr>
          <w:b w:val="0"/>
          <w:bCs/>
        </w:rPr>
        <w:t xml:space="preserve"> and several</w:t>
      </w:r>
      <w:r w:rsidR="002E2B6C">
        <w:rPr>
          <w:b w:val="0"/>
          <w:bCs/>
        </w:rPr>
        <w:t xml:space="preserve"> other</w:t>
      </w:r>
      <w:r>
        <w:rPr>
          <w:b w:val="0"/>
          <w:bCs/>
        </w:rPr>
        <w:t xml:space="preserve"> regional supermarket chains.</w:t>
      </w:r>
    </w:p>
    <w:p w14:paraId="6EF4B36D" w14:textId="09B76427" w:rsidR="00996430" w:rsidRPr="00EA527F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EA527F">
        <w:rPr>
          <w:b w:val="0"/>
          <w:bCs/>
        </w:rPr>
        <w:t>DEVELOPED 60 NEW PRODUCTS THAT WERE PLACED WITH</w:t>
      </w:r>
      <w:r w:rsidR="004E2B65">
        <w:rPr>
          <w:b w:val="0"/>
          <w:bCs/>
        </w:rPr>
        <w:t xml:space="preserve"> Albertson’s, Kroger,</w:t>
      </w:r>
      <w:r w:rsidRPr="00EA527F">
        <w:rPr>
          <w:b w:val="0"/>
          <w:bCs/>
        </w:rPr>
        <w:t xml:space="preserve"> TARGE</w:t>
      </w:r>
      <w:r w:rsidR="009A08F9">
        <w:rPr>
          <w:b w:val="0"/>
          <w:bCs/>
        </w:rPr>
        <w:t>t</w:t>
      </w:r>
      <w:r w:rsidRPr="00EA527F">
        <w:rPr>
          <w:b w:val="0"/>
          <w:bCs/>
        </w:rPr>
        <w:t>, WALMART, SAM’S CLUB,  BED BATH &amp; BEYOND</w:t>
      </w:r>
      <w:r w:rsidR="009A08F9">
        <w:rPr>
          <w:b w:val="0"/>
          <w:bCs/>
        </w:rPr>
        <w:t>, cvs</w:t>
      </w:r>
      <w:r w:rsidRPr="00EA527F">
        <w:rPr>
          <w:b w:val="0"/>
          <w:bCs/>
        </w:rPr>
        <w:t xml:space="preserve"> AND MANY MORE</w:t>
      </w:r>
    </w:p>
    <w:p w14:paraId="53EC26DF" w14:textId="77777777" w:rsidR="00996430" w:rsidRDefault="00996430" w:rsidP="00996430">
      <w:pPr>
        <w:pStyle w:val="Heading3"/>
        <w:ind w:left="720"/>
      </w:pPr>
    </w:p>
    <w:p w14:paraId="2A622EF9" w14:textId="4D45709F" w:rsidR="00996430" w:rsidRDefault="00996430" w:rsidP="00996430">
      <w:pPr>
        <w:pStyle w:val="Heading3"/>
      </w:pPr>
      <w:r>
        <w:t>1998-2005</w:t>
      </w:r>
    </w:p>
    <w:p w14:paraId="3B96E6E1" w14:textId="425137EB" w:rsidR="00223AD0" w:rsidRDefault="00996430" w:rsidP="00223AD0">
      <w:pPr>
        <w:pStyle w:val="Heading3"/>
      </w:pPr>
      <w:r>
        <w:t>vice president of sales – Stylemaster, CHICAGO, IL</w:t>
      </w:r>
      <w:r w:rsidR="007C186A">
        <w:t xml:space="preserve"> </w:t>
      </w:r>
    </w:p>
    <w:p w14:paraId="2C9A4302" w14:textId="3E682539" w:rsidR="007C186A" w:rsidRPr="00223AD0" w:rsidRDefault="00223AD0" w:rsidP="00223AD0">
      <w:pPr>
        <w:pStyle w:val="Heading3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>DOMESTIC MANUFACTURER OF PLASTIC STORAGE &amp; ORGANIZATION AND TABLETOP PRODUCT.</w:t>
      </w:r>
    </w:p>
    <w:p w14:paraId="010FF283" w14:textId="77777777" w:rsidR="00996430" w:rsidRPr="004D40CC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4D40CC">
        <w:rPr>
          <w:b w:val="0"/>
          <w:bCs/>
        </w:rPr>
        <w:t>1998-2005 grew sales $7,000,000 to $19,000,000</w:t>
      </w:r>
    </w:p>
    <w:p w14:paraId="5BD74941" w14:textId="77777777" w:rsidR="00996430" w:rsidRPr="004D40CC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4D40CC">
        <w:rPr>
          <w:b w:val="0"/>
          <w:bCs/>
        </w:rPr>
        <w:t>DEVELOPED A UNIQUE MODULAR STORAGE SYSTEM THAT INCORPORATED DRAWERS, CABINETS AND CUBES. THIS PRODUCT LINE WAS SUCESSFULLY LAUNCHED TO WALMART, TARGET AND OFFICE DEPOT, PRODUCING $4,500,000 IN THE FIRST 24 MONTHS.</w:t>
      </w:r>
    </w:p>
    <w:p w14:paraId="6D222F42" w14:textId="29E1FF89" w:rsidR="00996430" w:rsidRPr="004D40CC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4D40CC">
        <w:rPr>
          <w:b w:val="0"/>
          <w:bCs/>
        </w:rPr>
        <w:t>HIRED TRAINED AND MANAGED 14 REP GROUPS.</w:t>
      </w:r>
    </w:p>
    <w:p w14:paraId="79AEC2E2" w14:textId="77777777" w:rsidR="00A54E01" w:rsidRDefault="00A54E01" w:rsidP="00996430">
      <w:pPr>
        <w:pStyle w:val="Heading3"/>
      </w:pPr>
    </w:p>
    <w:p w14:paraId="3CD79046" w14:textId="77777777" w:rsidR="00A54E01" w:rsidRDefault="00A54E01" w:rsidP="00996430">
      <w:pPr>
        <w:pStyle w:val="Heading3"/>
      </w:pPr>
    </w:p>
    <w:p w14:paraId="3B4493F3" w14:textId="51153039" w:rsidR="00A54E01" w:rsidRDefault="00A54E01" w:rsidP="00996430">
      <w:pPr>
        <w:pStyle w:val="Heading3"/>
      </w:pPr>
      <w:r>
        <w:lastRenderedPageBreak/>
        <w:t>1993-1998</w:t>
      </w:r>
    </w:p>
    <w:p w14:paraId="6C54B867" w14:textId="23BC6DA3" w:rsidR="00996430" w:rsidRDefault="00996430" w:rsidP="00996430">
      <w:pPr>
        <w:pStyle w:val="Heading3"/>
      </w:pPr>
      <w:r>
        <w:t>director retail sales – tenex, ELK GROVE, IL</w:t>
      </w:r>
    </w:p>
    <w:p w14:paraId="09334A3F" w14:textId="3BAA0692" w:rsidR="00996430" w:rsidRPr="004D40CC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>
        <w:t xml:space="preserve"> </w:t>
      </w:r>
      <w:r w:rsidRPr="004D40CC">
        <w:rPr>
          <w:b w:val="0"/>
          <w:bCs/>
        </w:rPr>
        <w:t>Domestic manufacturer of storage</w:t>
      </w:r>
      <w:r w:rsidR="00223AD0">
        <w:rPr>
          <w:b w:val="0"/>
          <w:bCs/>
        </w:rPr>
        <w:t xml:space="preserve"> &amp;</w:t>
      </w:r>
      <w:r w:rsidRPr="004D40CC">
        <w:rPr>
          <w:b w:val="0"/>
          <w:bCs/>
        </w:rPr>
        <w:t xml:space="preserve"> organization </w:t>
      </w:r>
      <w:r w:rsidR="00FF66B7">
        <w:rPr>
          <w:b w:val="0"/>
          <w:bCs/>
        </w:rPr>
        <w:t xml:space="preserve">AND FLOOR PROTECTION </w:t>
      </w:r>
      <w:r w:rsidRPr="004D40CC">
        <w:rPr>
          <w:b w:val="0"/>
          <w:bCs/>
        </w:rPr>
        <w:t>products</w:t>
      </w:r>
      <w:r w:rsidR="007C186A">
        <w:rPr>
          <w:b w:val="0"/>
          <w:bCs/>
        </w:rPr>
        <w:t>.</w:t>
      </w:r>
      <w:r w:rsidRPr="004D40CC">
        <w:rPr>
          <w:b w:val="0"/>
          <w:bCs/>
        </w:rPr>
        <w:t xml:space="preserve"> </w:t>
      </w:r>
    </w:p>
    <w:p w14:paraId="0FB40C0F" w14:textId="73F23B8B" w:rsidR="00996430" w:rsidRPr="004D40CC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4D40CC">
        <w:rPr>
          <w:b w:val="0"/>
          <w:bCs/>
        </w:rPr>
        <w:t>1993-1998 successfully launched 80 new products</w:t>
      </w:r>
      <w:r w:rsidR="007C186A">
        <w:rPr>
          <w:b w:val="0"/>
          <w:bCs/>
        </w:rPr>
        <w:t xml:space="preserve"> across MULTIPLE RETAIL CHANNELS OF DISTRIBUTION.</w:t>
      </w:r>
    </w:p>
    <w:p w14:paraId="093F65A2" w14:textId="1594CC80" w:rsidR="00996430" w:rsidRDefault="007C186A" w:rsidP="00996430">
      <w:pPr>
        <w:pStyle w:val="Heading3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 xml:space="preserve">1993-1998 STORAGE AND ORGANIZATION PRODUCT SALES GREW </w:t>
      </w:r>
      <w:r w:rsidR="009E4228">
        <w:rPr>
          <w:b w:val="0"/>
          <w:bCs/>
        </w:rPr>
        <w:t>from $0 to</w:t>
      </w:r>
      <w:r>
        <w:rPr>
          <w:b w:val="0"/>
          <w:bCs/>
        </w:rPr>
        <w:t xml:space="preserve"> $40,000,000.</w:t>
      </w:r>
    </w:p>
    <w:p w14:paraId="7056125B" w14:textId="4C2D554E" w:rsidR="00EA105A" w:rsidRPr="004D40CC" w:rsidRDefault="00EA105A" w:rsidP="00996430">
      <w:pPr>
        <w:pStyle w:val="Heading3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>Successfully sold floor protection programs to Lowes, Home Depot, Walmart, Ace, truevalue, do it best and several others.</w:t>
      </w:r>
    </w:p>
    <w:p w14:paraId="602AA495" w14:textId="608F6267" w:rsidR="00996430" w:rsidRPr="004D40CC" w:rsidRDefault="00996430" w:rsidP="00996430">
      <w:pPr>
        <w:pStyle w:val="Heading3"/>
        <w:numPr>
          <w:ilvl w:val="0"/>
          <w:numId w:val="15"/>
        </w:numPr>
        <w:rPr>
          <w:b w:val="0"/>
          <w:bCs/>
        </w:rPr>
      </w:pPr>
      <w:r w:rsidRPr="004D40CC">
        <w:rPr>
          <w:b w:val="0"/>
          <w:bCs/>
        </w:rPr>
        <w:t>hired</w:t>
      </w:r>
      <w:r w:rsidR="007C186A">
        <w:rPr>
          <w:b w:val="0"/>
          <w:bCs/>
        </w:rPr>
        <w:t>,</w:t>
      </w:r>
      <w:r w:rsidRPr="004D40CC">
        <w:rPr>
          <w:b w:val="0"/>
          <w:bCs/>
        </w:rPr>
        <w:t xml:space="preserve"> trained</w:t>
      </w:r>
      <w:r w:rsidR="007C186A">
        <w:rPr>
          <w:b w:val="0"/>
          <w:bCs/>
        </w:rPr>
        <w:t xml:space="preserve"> AND MANAGED</w:t>
      </w:r>
      <w:r w:rsidRPr="004D40CC">
        <w:rPr>
          <w:b w:val="0"/>
          <w:bCs/>
        </w:rPr>
        <w:t xml:space="preserve"> 21 rep groups</w:t>
      </w:r>
      <w:r w:rsidR="007C186A">
        <w:rPr>
          <w:b w:val="0"/>
          <w:bCs/>
        </w:rPr>
        <w:t>.</w:t>
      </w:r>
    </w:p>
    <w:p w14:paraId="5EF8D2D3" w14:textId="26A4089B" w:rsidR="00996430" w:rsidRPr="004D40CC" w:rsidRDefault="00996430" w:rsidP="00FF66B7">
      <w:pPr>
        <w:pStyle w:val="Heading3"/>
        <w:ind w:left="360"/>
        <w:rPr>
          <w:b w:val="0"/>
          <w:bCs/>
        </w:rPr>
      </w:pPr>
    </w:p>
    <w:p w14:paraId="61466132" w14:textId="77777777" w:rsidR="00644361" w:rsidRDefault="00644361" w:rsidP="00644361">
      <w:pPr>
        <w:pStyle w:val="Heading3"/>
        <w:ind w:left="720"/>
      </w:pPr>
    </w:p>
    <w:p w14:paraId="5129D506" w14:textId="05751820" w:rsidR="005058AC" w:rsidRDefault="005058AC" w:rsidP="00996430"/>
    <w:p w14:paraId="2D638CD1" w14:textId="77777777" w:rsidR="005058AC" w:rsidRPr="00CF1A49" w:rsidRDefault="005058AC" w:rsidP="005058AC">
      <w:pPr>
        <w:pStyle w:val="Heading1"/>
      </w:pPr>
      <w:r>
        <w:t>education</w:t>
      </w:r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5058AC" w:rsidRPr="00CF1A49" w14:paraId="032E1772" w14:textId="77777777" w:rsidTr="007F3CC6">
        <w:tc>
          <w:tcPr>
            <w:tcW w:w="9355" w:type="dxa"/>
          </w:tcPr>
          <w:p w14:paraId="5F1DF7E1" w14:textId="7D551F19" w:rsidR="005058AC" w:rsidRPr="00CF1A49" w:rsidRDefault="005058AC" w:rsidP="007F3CC6">
            <w:pPr>
              <w:pStyle w:val="Heading3"/>
              <w:contextualSpacing w:val="0"/>
            </w:pPr>
          </w:p>
          <w:p w14:paraId="57221D70" w14:textId="49ED498B" w:rsidR="005058AC" w:rsidRDefault="00DC7C36" w:rsidP="0095764E">
            <w:pPr>
              <w:pStyle w:val="Heading2"/>
              <w:contextualSpacing w:val="0"/>
              <w:jc w:val="center"/>
              <w:rPr>
                <w:rStyle w:val="SubtleReference"/>
              </w:rPr>
            </w:pPr>
            <w:r w:rsidRPr="00DC7C36">
              <w:rPr>
                <w:b w:val="0"/>
                <w:bCs/>
                <w:color w:val="auto"/>
              </w:rPr>
              <w:t>BACHELOR OF SCIENCE</w:t>
            </w:r>
            <w:r w:rsidR="005058AC" w:rsidRPr="00DC7C36">
              <w:rPr>
                <w:b w:val="0"/>
                <w:bCs/>
                <w:color w:val="auto"/>
              </w:rPr>
              <w:t>: marketing,</w:t>
            </w:r>
            <w:r w:rsidR="005058AC" w:rsidRPr="006008F9">
              <w:rPr>
                <w:color w:val="auto"/>
              </w:rPr>
              <w:t xml:space="preserve"> </w:t>
            </w:r>
            <w:r w:rsidR="005058AC">
              <w:rPr>
                <w:rStyle w:val="SubtleReference"/>
              </w:rPr>
              <w:t>missouri western state universITY</w:t>
            </w:r>
          </w:p>
          <w:sdt>
            <w:sdtPr>
              <w:rPr>
                <w:b w:val="0"/>
                <w:smallCaps/>
                <w:color w:val="595959" w:themeColor="text1" w:themeTint="A6"/>
              </w:rPr>
              <w:alias w:val="Skills:"/>
              <w:tag w:val="Skills:"/>
              <w:id w:val="256257344"/>
              <w:placeholder>
                <w:docPart w:val="D05CF49E9828491795B5C9B0C55A9547"/>
              </w:placeholder>
              <w:temporary/>
              <w:showingPlcHdr/>
              <w15:appearance w15:val="hidden"/>
            </w:sdtPr>
            <w:sdtEndPr>
              <w:rPr>
                <w:b/>
                <w:smallCaps w:val="0"/>
                <w:color w:val="262626" w:themeColor="text1" w:themeTint="D9"/>
              </w:rPr>
            </w:sdtEndPr>
            <w:sdtContent>
              <w:p w14:paraId="216DBD9E" w14:textId="77777777" w:rsidR="005058AC" w:rsidRPr="00CF1A49" w:rsidRDefault="005058AC" w:rsidP="005058AC">
                <w:pPr>
                  <w:pStyle w:val="Heading1"/>
                </w:pPr>
                <w:r w:rsidRPr="00CF1A49">
                  <w:t>Skills</w:t>
                </w:r>
              </w:p>
            </w:sdtContent>
          </w:sdt>
          <w:tbl>
            <w:tblPr>
              <w:tblStyle w:val="TableGrid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Skills layout table"/>
            </w:tblPr>
            <w:tblGrid>
              <w:gridCol w:w="4351"/>
              <w:gridCol w:w="4363"/>
            </w:tblGrid>
            <w:tr w:rsidR="005058AC" w:rsidRPr="006E1507" w14:paraId="3FF2C0D9" w14:textId="77777777" w:rsidTr="007F3CC6">
              <w:tc>
                <w:tcPr>
                  <w:tcW w:w="4675" w:type="dxa"/>
                </w:tcPr>
                <w:p w14:paraId="0A102753" w14:textId="77777777" w:rsidR="005058AC" w:rsidRDefault="005058AC" w:rsidP="005058AC">
                  <w:pPr>
                    <w:pStyle w:val="ListBullet"/>
                    <w:contextualSpacing w:val="0"/>
                  </w:pPr>
                  <w:r>
                    <w:t>STRONG INTERPERSONAL SKILLS</w:t>
                  </w:r>
                </w:p>
                <w:p w14:paraId="28C15539" w14:textId="77777777" w:rsidR="005058AC" w:rsidRDefault="005058AC" w:rsidP="005058AC">
                  <w:pPr>
                    <w:pStyle w:val="ListBullet"/>
                    <w:contextualSpacing w:val="0"/>
                  </w:pPr>
                  <w:r>
                    <w:t>DETAIL ORIENTED</w:t>
                  </w:r>
                </w:p>
                <w:p w14:paraId="1BEF3CC8" w14:textId="77777777" w:rsidR="005058AC" w:rsidRDefault="005058AC" w:rsidP="005058AC">
                  <w:pPr>
                    <w:pStyle w:val="ListBullet"/>
                    <w:contextualSpacing w:val="0"/>
                  </w:pPr>
                  <w:r>
                    <w:t>ORGANIZATIONAL MANAGEMENT</w:t>
                  </w:r>
                </w:p>
                <w:p w14:paraId="5DF09AE6" w14:textId="2A53F20E" w:rsidR="00CE5348" w:rsidRDefault="00CE5348" w:rsidP="00CE5348">
                  <w:pPr>
                    <w:pStyle w:val="ListBullet"/>
                    <w:numPr>
                      <w:ilvl w:val="0"/>
                      <w:numId w:val="0"/>
                    </w:numPr>
                    <w:contextualSpacing w:val="0"/>
                  </w:pPr>
                </w:p>
                <w:p w14:paraId="43FB8CAA" w14:textId="77777777" w:rsidR="005058AC" w:rsidRDefault="005058AC" w:rsidP="005058AC">
                  <w:pPr>
                    <w:pStyle w:val="ListBullet"/>
                    <w:numPr>
                      <w:ilvl w:val="0"/>
                      <w:numId w:val="0"/>
                    </w:numPr>
                    <w:contextualSpacing w:val="0"/>
                  </w:pPr>
                </w:p>
                <w:p w14:paraId="027EFDE4" w14:textId="77777777" w:rsidR="005058AC" w:rsidRPr="00CF1A49" w:rsidRDefault="005058AC" w:rsidP="005058AC">
                  <w:pPr>
                    <w:pStyle w:val="Heading1"/>
                  </w:pPr>
                  <w:r>
                    <w:t>activities</w:t>
                  </w:r>
                </w:p>
                <w:p w14:paraId="5CDEBD1D" w14:textId="77777777" w:rsidR="005058AC" w:rsidRDefault="005058AC" w:rsidP="005058AC">
                  <w:pPr>
                    <w:pStyle w:val="ListParagraph"/>
                    <w:numPr>
                      <w:ilvl w:val="0"/>
                      <w:numId w:val="14"/>
                    </w:numPr>
                  </w:pPr>
                  <w:r>
                    <w:t>MEMBER - ST. THOMAS THE APOSTLE CATHOLIC PARISH</w:t>
                  </w:r>
                </w:p>
                <w:p w14:paraId="6809DE99" w14:textId="77777777" w:rsidR="005058AC" w:rsidRDefault="005058AC" w:rsidP="005058AC">
                  <w:pPr>
                    <w:pStyle w:val="ListParagraph"/>
                    <w:numPr>
                      <w:ilvl w:val="0"/>
                      <w:numId w:val="14"/>
                    </w:numPr>
                  </w:pPr>
                  <w:r>
                    <w:t>VOLUNTEER - UNITED CEREBAL PALSY</w:t>
                  </w:r>
                </w:p>
                <w:p w14:paraId="5DAD74FD" w14:textId="77777777" w:rsidR="005058AC" w:rsidRDefault="005058AC" w:rsidP="005058AC">
                  <w:pPr>
                    <w:pStyle w:val="ListParagraph"/>
                    <w:numPr>
                      <w:ilvl w:val="0"/>
                      <w:numId w:val="14"/>
                    </w:numPr>
                  </w:pPr>
                  <w:r>
                    <w:t>VOLUNTEER – NEGRO LEAGUE BASEBALL MUSEUM</w:t>
                  </w:r>
                </w:p>
                <w:p w14:paraId="626DECD8" w14:textId="2F1B58C2" w:rsidR="005058AC" w:rsidRPr="006E1507" w:rsidRDefault="005058AC" w:rsidP="005058AC">
                  <w:pPr>
                    <w:pStyle w:val="ListParagraph"/>
                    <w:numPr>
                      <w:ilvl w:val="0"/>
                      <w:numId w:val="14"/>
                    </w:numPr>
                  </w:pPr>
                  <w:r>
                    <w:t xml:space="preserve">COACH  – </w:t>
                  </w:r>
                  <w:r w:rsidR="00425014">
                    <w:t xml:space="preserve">YOUTH </w:t>
                  </w:r>
                  <w:r>
                    <w:t>BASEBALL</w:t>
                  </w:r>
                  <w:r w:rsidR="00425014">
                    <w:t>, FOOTBALL AND BASKETBALL</w:t>
                  </w:r>
                </w:p>
                <w:p w14:paraId="24501E97" w14:textId="77777777" w:rsidR="005058AC" w:rsidRPr="006E1507" w:rsidRDefault="005058AC" w:rsidP="005058AC">
                  <w:pPr>
                    <w:pStyle w:val="ListBullet"/>
                    <w:numPr>
                      <w:ilvl w:val="0"/>
                      <w:numId w:val="0"/>
                    </w:numPr>
                    <w:ind w:left="360"/>
                    <w:contextualSpacing w:val="0"/>
                  </w:pPr>
                </w:p>
              </w:tc>
              <w:tc>
                <w:tcPr>
                  <w:tcW w:w="4675" w:type="dxa"/>
                  <w:tcMar>
                    <w:left w:w="360" w:type="dxa"/>
                  </w:tcMar>
                </w:tcPr>
                <w:p w14:paraId="30B24F9D" w14:textId="77777777" w:rsidR="005058AC" w:rsidRPr="006E1507" w:rsidRDefault="005058AC" w:rsidP="005058AC">
                  <w:pPr>
                    <w:pStyle w:val="ListBullet"/>
                    <w:contextualSpacing w:val="0"/>
                  </w:pPr>
                  <w:r>
                    <w:t>BROAD PRODUCT DEVELOPMENT EXPERIENCE</w:t>
                  </w:r>
                </w:p>
                <w:p w14:paraId="43A4FBD3" w14:textId="2E13C379" w:rsidR="005058AC" w:rsidRDefault="005058AC" w:rsidP="005058AC">
                  <w:pPr>
                    <w:pStyle w:val="ListBullet"/>
                    <w:contextualSpacing w:val="0"/>
                  </w:pPr>
                  <w:r>
                    <w:t>EXTENSIVE EXPERIENCE IN PRODUCT LAUNCHES</w:t>
                  </w:r>
                </w:p>
                <w:p w14:paraId="473EC2C3" w14:textId="4DC28975" w:rsidR="005058AC" w:rsidRDefault="005058AC" w:rsidP="005058AC">
                  <w:pPr>
                    <w:pStyle w:val="ListBullet"/>
                    <w:numPr>
                      <w:ilvl w:val="0"/>
                      <w:numId w:val="0"/>
                    </w:numPr>
                    <w:ind w:left="360" w:hanging="360"/>
                    <w:contextualSpacing w:val="0"/>
                  </w:pPr>
                </w:p>
                <w:p w14:paraId="3B202672" w14:textId="5B6FAE31" w:rsidR="005058AC" w:rsidRDefault="005058AC" w:rsidP="005058AC">
                  <w:pPr>
                    <w:pStyle w:val="ListBullet"/>
                    <w:numPr>
                      <w:ilvl w:val="0"/>
                      <w:numId w:val="0"/>
                    </w:numPr>
                    <w:ind w:left="360" w:hanging="360"/>
                    <w:contextualSpacing w:val="0"/>
                  </w:pPr>
                </w:p>
                <w:p w14:paraId="667A7247" w14:textId="77777777" w:rsidR="005058AC" w:rsidRPr="006E1507" w:rsidRDefault="005058AC" w:rsidP="005058AC">
                  <w:pPr>
                    <w:pStyle w:val="ListBullet"/>
                    <w:numPr>
                      <w:ilvl w:val="0"/>
                      <w:numId w:val="0"/>
                    </w:numPr>
                    <w:ind w:left="360" w:hanging="360"/>
                    <w:contextualSpacing w:val="0"/>
                  </w:pPr>
                </w:p>
                <w:p w14:paraId="2B5D9390" w14:textId="77777777" w:rsidR="005058AC" w:rsidRPr="006E1507" w:rsidRDefault="005058AC" w:rsidP="005058AC">
                  <w:pPr>
                    <w:pStyle w:val="ListBullet"/>
                    <w:numPr>
                      <w:ilvl w:val="0"/>
                      <w:numId w:val="0"/>
                    </w:numPr>
                    <w:contextualSpacing w:val="0"/>
                  </w:pPr>
                </w:p>
              </w:tc>
            </w:tr>
          </w:tbl>
          <w:p w14:paraId="19675198" w14:textId="77777777" w:rsidR="005058AC" w:rsidRPr="00CF1A49" w:rsidRDefault="005058AC" w:rsidP="007F3CC6">
            <w:pPr>
              <w:pStyle w:val="Heading2"/>
              <w:contextualSpacing w:val="0"/>
            </w:pPr>
          </w:p>
          <w:p w14:paraId="7D10A8F1" w14:textId="77777777" w:rsidR="005058AC" w:rsidRPr="00CF1A49" w:rsidRDefault="005058AC" w:rsidP="007F3CC6">
            <w:pPr>
              <w:contextualSpacing w:val="0"/>
            </w:pPr>
          </w:p>
        </w:tc>
      </w:tr>
    </w:tbl>
    <w:p w14:paraId="782B3A2B" w14:textId="77777777" w:rsidR="005058AC" w:rsidRDefault="005058AC" w:rsidP="00996430"/>
    <w:p w14:paraId="63FA7DEE" w14:textId="77777777" w:rsidR="00996430" w:rsidRDefault="00996430" w:rsidP="00996430">
      <w:pPr>
        <w:pStyle w:val="Heading3"/>
      </w:pPr>
    </w:p>
    <w:p w14:paraId="4D4586AD" w14:textId="77777777" w:rsidR="00996430" w:rsidRDefault="00996430" w:rsidP="00996430">
      <w:pPr>
        <w:pStyle w:val="Heading3"/>
        <w:ind w:left="720"/>
      </w:pPr>
    </w:p>
    <w:p w14:paraId="0868F10A" w14:textId="77777777" w:rsidR="00996430" w:rsidRDefault="00996430" w:rsidP="00996430">
      <w:pPr>
        <w:pStyle w:val="Heading3"/>
      </w:pPr>
    </w:p>
    <w:p w14:paraId="7AB5C562" w14:textId="77777777" w:rsidR="00996430" w:rsidRDefault="00996430" w:rsidP="00996430">
      <w:pPr>
        <w:pStyle w:val="Heading3"/>
      </w:pPr>
    </w:p>
    <w:p w14:paraId="6D89FEDC" w14:textId="77777777" w:rsidR="00996430" w:rsidRDefault="00996430" w:rsidP="00996430">
      <w:pPr>
        <w:pStyle w:val="Heading3"/>
      </w:pPr>
    </w:p>
    <w:p w14:paraId="03C36928" w14:textId="77777777" w:rsidR="00996430" w:rsidRDefault="00996430" w:rsidP="00E86047">
      <w:pPr>
        <w:pStyle w:val="Heading1"/>
        <w:tabs>
          <w:tab w:val="left" w:pos="8190"/>
        </w:tabs>
      </w:pPr>
    </w:p>
    <w:p w14:paraId="24E17771" w14:textId="78AFE52B" w:rsidR="00996430" w:rsidRDefault="00996430" w:rsidP="00E86047">
      <w:pPr>
        <w:pStyle w:val="Heading1"/>
        <w:tabs>
          <w:tab w:val="left" w:pos="8190"/>
        </w:tabs>
      </w:pPr>
    </w:p>
    <w:p w14:paraId="0EF78887" w14:textId="493D57B8" w:rsidR="00996430" w:rsidRDefault="00996430" w:rsidP="00E86047">
      <w:pPr>
        <w:pStyle w:val="Heading1"/>
        <w:tabs>
          <w:tab w:val="left" w:pos="8190"/>
        </w:tabs>
      </w:pPr>
    </w:p>
    <w:p w14:paraId="515AFBEB" w14:textId="2A7F4A8D" w:rsidR="00996430" w:rsidRDefault="00996430" w:rsidP="00E86047">
      <w:pPr>
        <w:pStyle w:val="Heading1"/>
        <w:tabs>
          <w:tab w:val="left" w:pos="8190"/>
        </w:tabs>
      </w:pPr>
    </w:p>
    <w:p w14:paraId="705BD770" w14:textId="0E64EA30" w:rsidR="00996430" w:rsidRDefault="00996430" w:rsidP="00E86047">
      <w:pPr>
        <w:pStyle w:val="Heading1"/>
        <w:tabs>
          <w:tab w:val="left" w:pos="8190"/>
        </w:tabs>
      </w:pPr>
    </w:p>
    <w:p w14:paraId="5078E8B6" w14:textId="49846D93" w:rsidR="00996430" w:rsidRDefault="00996430" w:rsidP="00E86047">
      <w:pPr>
        <w:pStyle w:val="Heading1"/>
        <w:tabs>
          <w:tab w:val="left" w:pos="8190"/>
        </w:tabs>
      </w:pPr>
    </w:p>
    <w:p w14:paraId="786C89F9" w14:textId="76F61309" w:rsidR="00996430" w:rsidRDefault="00996430" w:rsidP="00E86047">
      <w:pPr>
        <w:pStyle w:val="Heading1"/>
        <w:tabs>
          <w:tab w:val="left" w:pos="8190"/>
        </w:tabs>
      </w:pPr>
    </w:p>
    <w:p w14:paraId="59452A97" w14:textId="77777777" w:rsidR="00996430" w:rsidRPr="00CF1A49" w:rsidRDefault="00996430" w:rsidP="00E86047">
      <w:pPr>
        <w:pStyle w:val="Heading1"/>
        <w:tabs>
          <w:tab w:val="left" w:pos="8190"/>
        </w:tabs>
      </w:pPr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290"/>
      </w:tblGrid>
      <w:tr w:rsidR="001D0BF1" w:rsidRPr="00CF1A49" w14:paraId="281FBD22" w14:textId="77777777" w:rsidTr="005058AC">
        <w:tc>
          <w:tcPr>
            <w:tcW w:w="9290" w:type="dxa"/>
          </w:tcPr>
          <w:p w14:paraId="68D75689" w14:textId="7369F037" w:rsidR="0086734D" w:rsidRPr="00CF1A49" w:rsidRDefault="0086734D" w:rsidP="001D0BF1">
            <w:pPr>
              <w:contextualSpacing w:val="0"/>
            </w:pPr>
          </w:p>
        </w:tc>
      </w:tr>
      <w:tr w:rsidR="00F61DF9" w:rsidRPr="00CF1A49" w14:paraId="3068D871" w14:textId="77777777" w:rsidTr="005058AC">
        <w:tc>
          <w:tcPr>
            <w:tcW w:w="9290" w:type="dxa"/>
            <w:tcMar>
              <w:top w:w="216" w:type="dxa"/>
            </w:tcMar>
          </w:tcPr>
          <w:p w14:paraId="4484A989" w14:textId="7096152F" w:rsidR="00F61DF9" w:rsidRDefault="00F61DF9" w:rsidP="00F61DF9"/>
        </w:tc>
      </w:tr>
    </w:tbl>
    <w:p w14:paraId="1C475EBC" w14:textId="02E61024" w:rsidR="00C35501" w:rsidRPr="006E1507" w:rsidRDefault="00877AC5" w:rsidP="005058AC">
      <w:pPr>
        <w:pStyle w:val="Heading1"/>
      </w:pPr>
      <w:r>
        <w:t xml:space="preserve">                                                                                                                            </w:t>
      </w:r>
    </w:p>
    <w:sectPr w:rsidR="00C35501" w:rsidRPr="006E1507" w:rsidSect="0042202F">
      <w:footerReference w:type="default" r:id="rId7"/>
      <w:headerReference w:type="first" r:id="rId8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08961" w14:textId="77777777" w:rsidR="008C4F07" w:rsidRDefault="008C4F07" w:rsidP="0068194B">
      <w:r>
        <w:separator/>
      </w:r>
    </w:p>
    <w:p w14:paraId="624314E5" w14:textId="77777777" w:rsidR="008C4F07" w:rsidRDefault="008C4F07"/>
    <w:p w14:paraId="42857A0C" w14:textId="77777777" w:rsidR="008C4F07" w:rsidRDefault="008C4F07"/>
  </w:endnote>
  <w:endnote w:type="continuationSeparator" w:id="0">
    <w:p w14:paraId="64F87015" w14:textId="77777777" w:rsidR="008C4F07" w:rsidRDefault="008C4F07" w:rsidP="0068194B">
      <w:r>
        <w:continuationSeparator/>
      </w:r>
    </w:p>
    <w:p w14:paraId="29F0B491" w14:textId="77777777" w:rsidR="008C4F07" w:rsidRDefault="008C4F07"/>
    <w:p w14:paraId="124BD779" w14:textId="77777777" w:rsidR="008C4F07" w:rsidRDefault="008C4F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020C57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B4180" w14:textId="77777777" w:rsidR="008C4F07" w:rsidRDefault="008C4F07" w:rsidP="0068194B">
      <w:r>
        <w:separator/>
      </w:r>
    </w:p>
    <w:p w14:paraId="140CD1B3" w14:textId="77777777" w:rsidR="008C4F07" w:rsidRDefault="008C4F07"/>
    <w:p w14:paraId="4AD57FCA" w14:textId="77777777" w:rsidR="008C4F07" w:rsidRDefault="008C4F07"/>
  </w:footnote>
  <w:footnote w:type="continuationSeparator" w:id="0">
    <w:p w14:paraId="050D503B" w14:textId="77777777" w:rsidR="008C4F07" w:rsidRDefault="008C4F07" w:rsidP="0068194B">
      <w:r>
        <w:continuationSeparator/>
      </w:r>
    </w:p>
    <w:p w14:paraId="6ACBA672" w14:textId="77777777" w:rsidR="008C4F07" w:rsidRDefault="008C4F07"/>
    <w:p w14:paraId="21BD5A67" w14:textId="77777777" w:rsidR="008C4F07" w:rsidRDefault="008C4F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CDCE6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21BC1F" wp14:editId="243ABA2B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6232B26B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8B278F9"/>
    <w:multiLevelType w:val="hybridMultilevel"/>
    <w:tmpl w:val="1B701BE4"/>
    <w:lvl w:ilvl="0" w:tplc="89728580">
      <w:start w:val="1989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225C49"/>
    <w:multiLevelType w:val="hybridMultilevel"/>
    <w:tmpl w:val="5A3AE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490043">
    <w:abstractNumId w:val="9"/>
  </w:num>
  <w:num w:numId="2" w16cid:durableId="1408381439">
    <w:abstractNumId w:val="8"/>
  </w:num>
  <w:num w:numId="3" w16cid:durableId="273023093">
    <w:abstractNumId w:val="7"/>
  </w:num>
  <w:num w:numId="4" w16cid:durableId="1040545339">
    <w:abstractNumId w:val="6"/>
  </w:num>
  <w:num w:numId="5" w16cid:durableId="328097214">
    <w:abstractNumId w:val="10"/>
  </w:num>
  <w:num w:numId="6" w16cid:durableId="967475108">
    <w:abstractNumId w:val="3"/>
  </w:num>
  <w:num w:numId="7" w16cid:durableId="13656045">
    <w:abstractNumId w:val="11"/>
  </w:num>
  <w:num w:numId="8" w16cid:durableId="65691672">
    <w:abstractNumId w:val="2"/>
  </w:num>
  <w:num w:numId="9" w16cid:durableId="1003818227">
    <w:abstractNumId w:val="12"/>
  </w:num>
  <w:num w:numId="10" w16cid:durableId="698816176">
    <w:abstractNumId w:val="5"/>
  </w:num>
  <w:num w:numId="11" w16cid:durableId="331496591">
    <w:abstractNumId w:val="4"/>
  </w:num>
  <w:num w:numId="12" w16cid:durableId="2138598604">
    <w:abstractNumId w:val="1"/>
  </w:num>
  <w:num w:numId="13" w16cid:durableId="1089959757">
    <w:abstractNumId w:val="0"/>
  </w:num>
  <w:num w:numId="14" w16cid:durableId="1160657254">
    <w:abstractNumId w:val="14"/>
  </w:num>
  <w:num w:numId="15" w16cid:durableId="2697491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F4"/>
    <w:rsid w:val="000001EF"/>
    <w:rsid w:val="000012A2"/>
    <w:rsid w:val="00007322"/>
    <w:rsid w:val="00007728"/>
    <w:rsid w:val="000219CE"/>
    <w:rsid w:val="00024584"/>
    <w:rsid w:val="00024730"/>
    <w:rsid w:val="000546F7"/>
    <w:rsid w:val="00055E95"/>
    <w:rsid w:val="0007021F"/>
    <w:rsid w:val="00095602"/>
    <w:rsid w:val="00097E6E"/>
    <w:rsid w:val="000B2BA5"/>
    <w:rsid w:val="000D189D"/>
    <w:rsid w:val="000D5979"/>
    <w:rsid w:val="000E1146"/>
    <w:rsid w:val="000E7136"/>
    <w:rsid w:val="000F2F8C"/>
    <w:rsid w:val="0010006E"/>
    <w:rsid w:val="001045A8"/>
    <w:rsid w:val="00107EAC"/>
    <w:rsid w:val="00114A91"/>
    <w:rsid w:val="00122C7B"/>
    <w:rsid w:val="001427E1"/>
    <w:rsid w:val="0015658C"/>
    <w:rsid w:val="00161885"/>
    <w:rsid w:val="00163668"/>
    <w:rsid w:val="00171566"/>
    <w:rsid w:val="00174676"/>
    <w:rsid w:val="001755A8"/>
    <w:rsid w:val="001766F9"/>
    <w:rsid w:val="001804D9"/>
    <w:rsid w:val="00184014"/>
    <w:rsid w:val="00192008"/>
    <w:rsid w:val="001A659D"/>
    <w:rsid w:val="001C0E68"/>
    <w:rsid w:val="001C4B6F"/>
    <w:rsid w:val="001C7488"/>
    <w:rsid w:val="001D0BF1"/>
    <w:rsid w:val="001E3120"/>
    <w:rsid w:val="001E4B22"/>
    <w:rsid w:val="001E7E0C"/>
    <w:rsid w:val="001F0BB0"/>
    <w:rsid w:val="001F4E6D"/>
    <w:rsid w:val="001F6140"/>
    <w:rsid w:val="0020116F"/>
    <w:rsid w:val="00203573"/>
    <w:rsid w:val="0020597D"/>
    <w:rsid w:val="002136B7"/>
    <w:rsid w:val="00213B4C"/>
    <w:rsid w:val="00220A4F"/>
    <w:rsid w:val="002236CC"/>
    <w:rsid w:val="00223AD0"/>
    <w:rsid w:val="00224E88"/>
    <w:rsid w:val="002253B0"/>
    <w:rsid w:val="00225435"/>
    <w:rsid w:val="00236D54"/>
    <w:rsid w:val="00241D8C"/>
    <w:rsid w:val="00241FDB"/>
    <w:rsid w:val="0024720C"/>
    <w:rsid w:val="00257556"/>
    <w:rsid w:val="002617AE"/>
    <w:rsid w:val="002638D0"/>
    <w:rsid w:val="002647D3"/>
    <w:rsid w:val="00275EAE"/>
    <w:rsid w:val="00277742"/>
    <w:rsid w:val="00283F4B"/>
    <w:rsid w:val="00294998"/>
    <w:rsid w:val="00295C44"/>
    <w:rsid w:val="00297F18"/>
    <w:rsid w:val="002A1945"/>
    <w:rsid w:val="002B2958"/>
    <w:rsid w:val="002B3FC8"/>
    <w:rsid w:val="002D1ACE"/>
    <w:rsid w:val="002D23C5"/>
    <w:rsid w:val="002D5DE8"/>
    <w:rsid w:val="002D6137"/>
    <w:rsid w:val="002E2B6C"/>
    <w:rsid w:val="002E6710"/>
    <w:rsid w:val="002E7E61"/>
    <w:rsid w:val="002F05E5"/>
    <w:rsid w:val="002F1423"/>
    <w:rsid w:val="002F254D"/>
    <w:rsid w:val="002F30E4"/>
    <w:rsid w:val="0030572B"/>
    <w:rsid w:val="00307140"/>
    <w:rsid w:val="00316DFF"/>
    <w:rsid w:val="0032005E"/>
    <w:rsid w:val="00325B57"/>
    <w:rsid w:val="003308BC"/>
    <w:rsid w:val="00336056"/>
    <w:rsid w:val="003544E1"/>
    <w:rsid w:val="00366398"/>
    <w:rsid w:val="00380F18"/>
    <w:rsid w:val="0039291F"/>
    <w:rsid w:val="003A0632"/>
    <w:rsid w:val="003A30E5"/>
    <w:rsid w:val="003A376C"/>
    <w:rsid w:val="003A6ADF"/>
    <w:rsid w:val="003B5928"/>
    <w:rsid w:val="003C3418"/>
    <w:rsid w:val="003C442E"/>
    <w:rsid w:val="003D380F"/>
    <w:rsid w:val="003D5CFB"/>
    <w:rsid w:val="003E160D"/>
    <w:rsid w:val="003E5FFB"/>
    <w:rsid w:val="003F1D5F"/>
    <w:rsid w:val="003F2F71"/>
    <w:rsid w:val="00405128"/>
    <w:rsid w:val="00406CFF"/>
    <w:rsid w:val="00416B25"/>
    <w:rsid w:val="00420592"/>
    <w:rsid w:val="00421715"/>
    <w:rsid w:val="0042202F"/>
    <w:rsid w:val="00425014"/>
    <w:rsid w:val="004319E0"/>
    <w:rsid w:val="00431E50"/>
    <w:rsid w:val="00437E8C"/>
    <w:rsid w:val="00440225"/>
    <w:rsid w:val="00456D20"/>
    <w:rsid w:val="00461D10"/>
    <w:rsid w:val="00462881"/>
    <w:rsid w:val="004664BD"/>
    <w:rsid w:val="004726BC"/>
    <w:rsid w:val="00474105"/>
    <w:rsid w:val="00480E6E"/>
    <w:rsid w:val="00485845"/>
    <w:rsid w:val="00486277"/>
    <w:rsid w:val="004900A0"/>
    <w:rsid w:val="00494CF6"/>
    <w:rsid w:val="00495F8D"/>
    <w:rsid w:val="004979CC"/>
    <w:rsid w:val="004A1FAE"/>
    <w:rsid w:val="004A32FF"/>
    <w:rsid w:val="004A7D0C"/>
    <w:rsid w:val="004B06EB"/>
    <w:rsid w:val="004B6AD0"/>
    <w:rsid w:val="004C2D5D"/>
    <w:rsid w:val="004C33E1"/>
    <w:rsid w:val="004D40CC"/>
    <w:rsid w:val="004E01EB"/>
    <w:rsid w:val="004E2794"/>
    <w:rsid w:val="004E2B65"/>
    <w:rsid w:val="004E2F4C"/>
    <w:rsid w:val="005058AC"/>
    <w:rsid w:val="00510392"/>
    <w:rsid w:val="00513E2A"/>
    <w:rsid w:val="00525407"/>
    <w:rsid w:val="005504CD"/>
    <w:rsid w:val="00560CCC"/>
    <w:rsid w:val="00566A35"/>
    <w:rsid w:val="0056701E"/>
    <w:rsid w:val="005740D7"/>
    <w:rsid w:val="00575932"/>
    <w:rsid w:val="0057728C"/>
    <w:rsid w:val="00591DA1"/>
    <w:rsid w:val="0059789E"/>
    <w:rsid w:val="005A0F26"/>
    <w:rsid w:val="005A1B10"/>
    <w:rsid w:val="005A6850"/>
    <w:rsid w:val="005B1B1B"/>
    <w:rsid w:val="005C5932"/>
    <w:rsid w:val="005D3CA7"/>
    <w:rsid w:val="005D4CC1"/>
    <w:rsid w:val="005D5BE6"/>
    <w:rsid w:val="005F4B91"/>
    <w:rsid w:val="005F55D2"/>
    <w:rsid w:val="006008F9"/>
    <w:rsid w:val="0060735B"/>
    <w:rsid w:val="0062312F"/>
    <w:rsid w:val="00625F2C"/>
    <w:rsid w:val="00644361"/>
    <w:rsid w:val="00646E24"/>
    <w:rsid w:val="00651E07"/>
    <w:rsid w:val="006618E9"/>
    <w:rsid w:val="0066312A"/>
    <w:rsid w:val="00675D7C"/>
    <w:rsid w:val="0068194B"/>
    <w:rsid w:val="00692703"/>
    <w:rsid w:val="006A1555"/>
    <w:rsid w:val="006A1962"/>
    <w:rsid w:val="006B5D48"/>
    <w:rsid w:val="006B7D7B"/>
    <w:rsid w:val="006C0B84"/>
    <w:rsid w:val="006C1A5E"/>
    <w:rsid w:val="006E1507"/>
    <w:rsid w:val="006E6444"/>
    <w:rsid w:val="006E6EF4"/>
    <w:rsid w:val="00712D8B"/>
    <w:rsid w:val="00713BBE"/>
    <w:rsid w:val="00715B07"/>
    <w:rsid w:val="007273B7"/>
    <w:rsid w:val="00733B0F"/>
    <w:rsid w:val="00733E0A"/>
    <w:rsid w:val="0074403D"/>
    <w:rsid w:val="00746D44"/>
    <w:rsid w:val="007538DC"/>
    <w:rsid w:val="00757803"/>
    <w:rsid w:val="0079206B"/>
    <w:rsid w:val="0079253B"/>
    <w:rsid w:val="00796076"/>
    <w:rsid w:val="007A5031"/>
    <w:rsid w:val="007C0566"/>
    <w:rsid w:val="007C186A"/>
    <w:rsid w:val="007C606B"/>
    <w:rsid w:val="007D5044"/>
    <w:rsid w:val="007E004A"/>
    <w:rsid w:val="007E6A61"/>
    <w:rsid w:val="00801140"/>
    <w:rsid w:val="008014A4"/>
    <w:rsid w:val="00803404"/>
    <w:rsid w:val="00830D5A"/>
    <w:rsid w:val="0083163F"/>
    <w:rsid w:val="00834955"/>
    <w:rsid w:val="008454BC"/>
    <w:rsid w:val="0085119B"/>
    <w:rsid w:val="00855B59"/>
    <w:rsid w:val="0085605E"/>
    <w:rsid w:val="00860461"/>
    <w:rsid w:val="0086487C"/>
    <w:rsid w:val="0086734D"/>
    <w:rsid w:val="00870B20"/>
    <w:rsid w:val="00877AC5"/>
    <w:rsid w:val="008829F8"/>
    <w:rsid w:val="00885897"/>
    <w:rsid w:val="00890CDA"/>
    <w:rsid w:val="008932F4"/>
    <w:rsid w:val="008A6538"/>
    <w:rsid w:val="008B4779"/>
    <w:rsid w:val="008C4F07"/>
    <w:rsid w:val="008C7056"/>
    <w:rsid w:val="008D15A8"/>
    <w:rsid w:val="008F3B14"/>
    <w:rsid w:val="00901899"/>
    <w:rsid w:val="0090344B"/>
    <w:rsid w:val="00905715"/>
    <w:rsid w:val="0091321E"/>
    <w:rsid w:val="00913946"/>
    <w:rsid w:val="00924B98"/>
    <w:rsid w:val="0092726B"/>
    <w:rsid w:val="00934D5C"/>
    <w:rsid w:val="009361BA"/>
    <w:rsid w:val="00936325"/>
    <w:rsid w:val="00944F78"/>
    <w:rsid w:val="009510E7"/>
    <w:rsid w:val="00952C89"/>
    <w:rsid w:val="009571D8"/>
    <w:rsid w:val="0095764E"/>
    <w:rsid w:val="009650EA"/>
    <w:rsid w:val="009674CF"/>
    <w:rsid w:val="00974D03"/>
    <w:rsid w:val="0097790C"/>
    <w:rsid w:val="0098506E"/>
    <w:rsid w:val="00996430"/>
    <w:rsid w:val="00997C14"/>
    <w:rsid w:val="009A041F"/>
    <w:rsid w:val="009A08F9"/>
    <w:rsid w:val="009A44CE"/>
    <w:rsid w:val="009B1628"/>
    <w:rsid w:val="009B2253"/>
    <w:rsid w:val="009B3CED"/>
    <w:rsid w:val="009C323D"/>
    <w:rsid w:val="009C37C5"/>
    <w:rsid w:val="009C4DFC"/>
    <w:rsid w:val="009C540E"/>
    <w:rsid w:val="009D44F8"/>
    <w:rsid w:val="009E3160"/>
    <w:rsid w:val="009E4228"/>
    <w:rsid w:val="009F220C"/>
    <w:rsid w:val="009F229F"/>
    <w:rsid w:val="009F3B05"/>
    <w:rsid w:val="009F4931"/>
    <w:rsid w:val="00A04EB6"/>
    <w:rsid w:val="00A14534"/>
    <w:rsid w:val="00A16DAA"/>
    <w:rsid w:val="00A24162"/>
    <w:rsid w:val="00A25023"/>
    <w:rsid w:val="00A270EA"/>
    <w:rsid w:val="00A34BA2"/>
    <w:rsid w:val="00A35CAB"/>
    <w:rsid w:val="00A36F27"/>
    <w:rsid w:val="00A42E32"/>
    <w:rsid w:val="00A46E63"/>
    <w:rsid w:val="00A51DC5"/>
    <w:rsid w:val="00A53DE1"/>
    <w:rsid w:val="00A54E01"/>
    <w:rsid w:val="00A615E1"/>
    <w:rsid w:val="00A746F7"/>
    <w:rsid w:val="00A755E8"/>
    <w:rsid w:val="00A8355E"/>
    <w:rsid w:val="00A93A5D"/>
    <w:rsid w:val="00A95157"/>
    <w:rsid w:val="00A9682D"/>
    <w:rsid w:val="00AB2AF7"/>
    <w:rsid w:val="00AB32F8"/>
    <w:rsid w:val="00AB610B"/>
    <w:rsid w:val="00AC07DA"/>
    <w:rsid w:val="00AC4668"/>
    <w:rsid w:val="00AC76C2"/>
    <w:rsid w:val="00AD3593"/>
    <w:rsid w:val="00AD360E"/>
    <w:rsid w:val="00AD40FB"/>
    <w:rsid w:val="00AD55BD"/>
    <w:rsid w:val="00AD5BA1"/>
    <w:rsid w:val="00AD782D"/>
    <w:rsid w:val="00AE7650"/>
    <w:rsid w:val="00AF326D"/>
    <w:rsid w:val="00AF7327"/>
    <w:rsid w:val="00B105A7"/>
    <w:rsid w:val="00B10EBE"/>
    <w:rsid w:val="00B236F1"/>
    <w:rsid w:val="00B50F99"/>
    <w:rsid w:val="00B51D1B"/>
    <w:rsid w:val="00B53C71"/>
    <w:rsid w:val="00B540F4"/>
    <w:rsid w:val="00B60FD0"/>
    <w:rsid w:val="00B622DF"/>
    <w:rsid w:val="00B6332A"/>
    <w:rsid w:val="00B6369C"/>
    <w:rsid w:val="00B64737"/>
    <w:rsid w:val="00B81760"/>
    <w:rsid w:val="00B8494C"/>
    <w:rsid w:val="00BA1546"/>
    <w:rsid w:val="00BB001D"/>
    <w:rsid w:val="00BB4E51"/>
    <w:rsid w:val="00BC5CCB"/>
    <w:rsid w:val="00BD431F"/>
    <w:rsid w:val="00BE423E"/>
    <w:rsid w:val="00BF61AC"/>
    <w:rsid w:val="00C079FE"/>
    <w:rsid w:val="00C32B09"/>
    <w:rsid w:val="00C32CF2"/>
    <w:rsid w:val="00C35501"/>
    <w:rsid w:val="00C47FA6"/>
    <w:rsid w:val="00C57FC6"/>
    <w:rsid w:val="00C654B9"/>
    <w:rsid w:val="00C66A7D"/>
    <w:rsid w:val="00C779DA"/>
    <w:rsid w:val="00C814F7"/>
    <w:rsid w:val="00CA4B4D"/>
    <w:rsid w:val="00CB35C3"/>
    <w:rsid w:val="00CB4B1F"/>
    <w:rsid w:val="00CC369D"/>
    <w:rsid w:val="00CD323D"/>
    <w:rsid w:val="00CD6D7A"/>
    <w:rsid w:val="00CE0FBB"/>
    <w:rsid w:val="00CE4030"/>
    <w:rsid w:val="00CE5348"/>
    <w:rsid w:val="00CE64B3"/>
    <w:rsid w:val="00CF1A49"/>
    <w:rsid w:val="00D01F35"/>
    <w:rsid w:val="00D0630C"/>
    <w:rsid w:val="00D127D0"/>
    <w:rsid w:val="00D142C2"/>
    <w:rsid w:val="00D243A9"/>
    <w:rsid w:val="00D305E5"/>
    <w:rsid w:val="00D37CD3"/>
    <w:rsid w:val="00D56813"/>
    <w:rsid w:val="00D64B70"/>
    <w:rsid w:val="00D66A52"/>
    <w:rsid w:val="00D66EFA"/>
    <w:rsid w:val="00D72A2D"/>
    <w:rsid w:val="00D766BE"/>
    <w:rsid w:val="00D9521A"/>
    <w:rsid w:val="00DA1D42"/>
    <w:rsid w:val="00DA3914"/>
    <w:rsid w:val="00DA59AA"/>
    <w:rsid w:val="00DB6915"/>
    <w:rsid w:val="00DB7E1E"/>
    <w:rsid w:val="00DC1B78"/>
    <w:rsid w:val="00DC2A2F"/>
    <w:rsid w:val="00DC600B"/>
    <w:rsid w:val="00DC7C36"/>
    <w:rsid w:val="00DE0FAA"/>
    <w:rsid w:val="00DE136D"/>
    <w:rsid w:val="00DE1A4B"/>
    <w:rsid w:val="00DE6534"/>
    <w:rsid w:val="00DE79F1"/>
    <w:rsid w:val="00DF4D6C"/>
    <w:rsid w:val="00DF5780"/>
    <w:rsid w:val="00E01923"/>
    <w:rsid w:val="00E14498"/>
    <w:rsid w:val="00E2397A"/>
    <w:rsid w:val="00E2534A"/>
    <w:rsid w:val="00E254DB"/>
    <w:rsid w:val="00E300FC"/>
    <w:rsid w:val="00E362DB"/>
    <w:rsid w:val="00E46CB0"/>
    <w:rsid w:val="00E5632B"/>
    <w:rsid w:val="00E70240"/>
    <w:rsid w:val="00E71E6B"/>
    <w:rsid w:val="00E81CC5"/>
    <w:rsid w:val="00E85A87"/>
    <w:rsid w:val="00E85B4A"/>
    <w:rsid w:val="00E86047"/>
    <w:rsid w:val="00E86163"/>
    <w:rsid w:val="00E9528E"/>
    <w:rsid w:val="00E97CEE"/>
    <w:rsid w:val="00EA105A"/>
    <w:rsid w:val="00EA5099"/>
    <w:rsid w:val="00EA527F"/>
    <w:rsid w:val="00EC1351"/>
    <w:rsid w:val="00EC4CBF"/>
    <w:rsid w:val="00ED0A2F"/>
    <w:rsid w:val="00EE171D"/>
    <w:rsid w:val="00EE2CA8"/>
    <w:rsid w:val="00EE5180"/>
    <w:rsid w:val="00EF17E8"/>
    <w:rsid w:val="00EF2830"/>
    <w:rsid w:val="00EF51D9"/>
    <w:rsid w:val="00EF5358"/>
    <w:rsid w:val="00F130B7"/>
    <w:rsid w:val="00F130DD"/>
    <w:rsid w:val="00F24884"/>
    <w:rsid w:val="00F42316"/>
    <w:rsid w:val="00F476C4"/>
    <w:rsid w:val="00F61DF9"/>
    <w:rsid w:val="00F62BD5"/>
    <w:rsid w:val="00F81960"/>
    <w:rsid w:val="00F83AE3"/>
    <w:rsid w:val="00F8769D"/>
    <w:rsid w:val="00F907FD"/>
    <w:rsid w:val="00F932B4"/>
    <w:rsid w:val="00F9350C"/>
    <w:rsid w:val="00F94EB5"/>
    <w:rsid w:val="00F958A1"/>
    <w:rsid w:val="00F9624D"/>
    <w:rsid w:val="00FA11F8"/>
    <w:rsid w:val="00FA69A1"/>
    <w:rsid w:val="00FA7B9D"/>
    <w:rsid w:val="00FB31C1"/>
    <w:rsid w:val="00FB58F2"/>
    <w:rsid w:val="00FC6AEA"/>
    <w:rsid w:val="00FD3D13"/>
    <w:rsid w:val="00FE1A20"/>
    <w:rsid w:val="00FE55A2"/>
    <w:rsid w:val="00FF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CBAFF"/>
  <w15:chartTrackingRefBased/>
  <w15:docId w15:val="{68D1D8D9-35EF-4B9C-B8F4-3C519F740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jim\AppData\Roaming\Microsoft\Templates\Chronological%20Resume%20(Modern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05CF49E9828491795B5C9B0C55A9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02521-B51C-44D5-B6E8-07497E968D69}"/>
      </w:docPartPr>
      <w:docPartBody>
        <w:p w:rsidR="00603A9F" w:rsidRDefault="00847E7A" w:rsidP="00847E7A">
          <w:pPr>
            <w:pStyle w:val="D05CF49E9828491795B5C9B0C55A9547"/>
          </w:pPr>
          <w:r w:rsidRPr="00CF1A49"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C7"/>
    <w:rsid w:val="00040875"/>
    <w:rsid w:val="0008652D"/>
    <w:rsid w:val="00122C7B"/>
    <w:rsid w:val="00167394"/>
    <w:rsid w:val="00210FCA"/>
    <w:rsid w:val="002177F1"/>
    <w:rsid w:val="00222C88"/>
    <w:rsid w:val="00236225"/>
    <w:rsid w:val="00265FFB"/>
    <w:rsid w:val="002F7EC5"/>
    <w:rsid w:val="003D2ACA"/>
    <w:rsid w:val="00406C12"/>
    <w:rsid w:val="004644E8"/>
    <w:rsid w:val="00471F73"/>
    <w:rsid w:val="005B65A7"/>
    <w:rsid w:val="00603A9F"/>
    <w:rsid w:val="00650A90"/>
    <w:rsid w:val="006E23B4"/>
    <w:rsid w:val="00711215"/>
    <w:rsid w:val="00765CFC"/>
    <w:rsid w:val="00847E7A"/>
    <w:rsid w:val="008553F3"/>
    <w:rsid w:val="008B472A"/>
    <w:rsid w:val="008D6091"/>
    <w:rsid w:val="0093293D"/>
    <w:rsid w:val="00A236C7"/>
    <w:rsid w:val="00AB1F4E"/>
    <w:rsid w:val="00AB2E5C"/>
    <w:rsid w:val="00AC0497"/>
    <w:rsid w:val="00AF1DF3"/>
    <w:rsid w:val="00AF6CF5"/>
    <w:rsid w:val="00B07866"/>
    <w:rsid w:val="00B172D4"/>
    <w:rsid w:val="00B25588"/>
    <w:rsid w:val="00B36720"/>
    <w:rsid w:val="00C07CA8"/>
    <w:rsid w:val="00C25205"/>
    <w:rsid w:val="00C25909"/>
    <w:rsid w:val="00C32CF2"/>
    <w:rsid w:val="00C54ED1"/>
    <w:rsid w:val="00C841C4"/>
    <w:rsid w:val="00D60C50"/>
    <w:rsid w:val="00D87B54"/>
    <w:rsid w:val="00DB5953"/>
    <w:rsid w:val="00DC0E26"/>
    <w:rsid w:val="00EC32B6"/>
    <w:rsid w:val="00ED12DF"/>
    <w:rsid w:val="00EE04B7"/>
    <w:rsid w:val="00EE1772"/>
    <w:rsid w:val="00FB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D05CF49E9828491795B5C9B0C55A9547">
    <w:name w:val="D05CF49E9828491795B5C9B0C55A9547"/>
    <w:rsid w:val="00847E7A"/>
  </w:style>
  <w:style w:type="character" w:styleId="SubtleReference">
    <w:name w:val="Subtle Reference"/>
    <w:basedOn w:val="DefaultParagraphFont"/>
    <w:uiPriority w:val="10"/>
    <w:qFormat/>
    <w:rPr>
      <w:b/>
      <w:caps w:val="0"/>
      <w:smallCaps/>
      <w:color w:val="595959" w:themeColor="text1" w:themeTint="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Chronological Resume (Modern design)</Template>
  <TotalTime>34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Jimenez</dc:creator>
  <cp:keywords/>
  <dc:description/>
  <cp:lastModifiedBy>John Jimenez</cp:lastModifiedBy>
  <cp:revision>7</cp:revision>
  <cp:lastPrinted>2018-09-18T03:04:00Z</cp:lastPrinted>
  <dcterms:created xsi:type="dcterms:W3CDTF">2024-03-09T20:52:00Z</dcterms:created>
  <dcterms:modified xsi:type="dcterms:W3CDTF">2024-10-14T16:19:00Z</dcterms:modified>
  <cp:category/>
</cp:coreProperties>
</file>